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005B97"/>
        <w:tblLook w:val="04A0" w:firstRow="1" w:lastRow="0" w:firstColumn="1" w:lastColumn="0" w:noHBand="0" w:noVBand="1"/>
      </w:tblPr>
      <w:tblGrid>
        <w:gridCol w:w="5381"/>
        <w:gridCol w:w="5382"/>
      </w:tblGrid>
      <w:tr w:rsidR="00B946A1" w:rsidTr="00C63FB7">
        <w:trPr>
          <w:trHeight w:val="1417"/>
        </w:trPr>
        <w:tc>
          <w:tcPr>
            <w:tcW w:w="10763" w:type="dxa"/>
            <w:gridSpan w:val="2"/>
            <w:shd w:val="clear" w:color="auto" w:fill="005B97"/>
            <w:vAlign w:val="center"/>
          </w:tcPr>
          <w:p w:rsidR="00B56828" w:rsidRPr="00B56828" w:rsidRDefault="00DB4EB0" w:rsidP="00B56828">
            <w:pPr>
              <w:pStyle w:val="teamname"/>
              <w:spacing w:before="120" w:after="0"/>
              <w:rPr>
                <w:rFonts w:cs="Segoe UI"/>
                <w:b w:val="0"/>
              </w:rPr>
            </w:pPr>
            <w:r w:rsidRPr="00B56828">
              <w:rPr>
                <w:rFonts w:cs="Segoe UI"/>
                <w:b w:val="0"/>
              </w:rPr>
              <w:t xml:space="preserve">Safer Neighbourhood Team </w:t>
            </w:r>
            <w:r w:rsidR="00B946A1" w:rsidRPr="00B56828">
              <w:rPr>
                <w:rFonts w:cs="Segoe UI"/>
                <w:b w:val="0"/>
              </w:rPr>
              <w:t>Newsletter:</w:t>
            </w:r>
          </w:p>
          <w:p w:rsidR="00B946A1" w:rsidRPr="00B56828" w:rsidRDefault="00B56828" w:rsidP="007368FC">
            <w:pPr>
              <w:pStyle w:val="teamname"/>
              <w:rPr>
                <w:rFonts w:ascii="Segoe UI Semibold" w:hAnsi="Segoe UI Semibold" w:cs="Arial"/>
              </w:rPr>
            </w:pPr>
            <w:r>
              <w:rPr>
                <w:rStyle w:val="newsletter"/>
              </w:rPr>
              <w:fldChar w:fldCharType="begin">
                <w:ffData>
                  <w:name w:val="teamname"/>
                  <w:enabled/>
                  <w:calcOnExit/>
                  <w:textInput>
                    <w:default w:val="enter team name"/>
                  </w:textInput>
                </w:ffData>
              </w:fldChar>
            </w:r>
            <w:bookmarkStart w:id="0" w:name="teamname"/>
            <w:r>
              <w:rPr>
                <w:rStyle w:val="newsletter"/>
              </w:rPr>
              <w:instrText xml:space="preserve"> FORMTEXT </w:instrText>
            </w:r>
            <w:r>
              <w:rPr>
                <w:rStyle w:val="newsletter"/>
              </w:rPr>
            </w:r>
            <w:r>
              <w:rPr>
                <w:rStyle w:val="newsletter"/>
              </w:rPr>
              <w:fldChar w:fldCharType="separate"/>
            </w:r>
            <w:r w:rsidR="007368FC">
              <w:rPr>
                <w:rStyle w:val="newsletter"/>
                <w:noProof/>
              </w:rPr>
              <w:t>Malvern and Upton</w:t>
            </w:r>
            <w:r>
              <w:rPr>
                <w:rStyle w:val="newsletter"/>
              </w:rPr>
              <w:fldChar w:fldCharType="end"/>
            </w:r>
            <w:bookmarkEnd w:id="0"/>
          </w:p>
        </w:tc>
      </w:tr>
      <w:tr w:rsidR="005A590C" w:rsidRPr="00DE7E00" w:rsidTr="00C63FB7">
        <w:trPr>
          <w:trHeight w:val="510"/>
        </w:trPr>
        <w:tc>
          <w:tcPr>
            <w:tcW w:w="5381" w:type="dxa"/>
            <w:shd w:val="clear" w:color="auto" w:fill="auto"/>
            <w:vAlign w:val="center"/>
          </w:tcPr>
          <w:p w:rsidR="005A590C" w:rsidRPr="00DE7E00" w:rsidRDefault="00C63FB7" w:rsidP="007368FC">
            <w:pPr>
              <w:pStyle w:val="issue"/>
            </w:pPr>
            <w:r>
              <w:fldChar w:fldCharType="begin">
                <w:ffData>
                  <w:name w:val="issue"/>
                  <w:enabled/>
                  <w:calcOnExit/>
                  <w:textInput>
                    <w:default w:val="issue no"/>
                  </w:textInput>
                </w:ffData>
              </w:fldChar>
            </w:r>
            <w:bookmarkStart w:id="1" w:name="issue"/>
            <w:r>
              <w:instrText xml:space="preserve"> FORMTEXT </w:instrText>
            </w:r>
            <w:r>
              <w:fldChar w:fldCharType="separate"/>
            </w:r>
            <w:r w:rsidR="000016F8">
              <w:rPr>
                <w:noProof/>
              </w:rPr>
              <w:t xml:space="preserve">Issue </w:t>
            </w:r>
            <w:r w:rsidR="007368FC">
              <w:rPr>
                <w:noProof/>
              </w:rPr>
              <w:t>3</w:t>
            </w:r>
            <w:r w:rsidR="006C2977">
              <w:rPr>
                <w:noProof/>
              </w:rPr>
              <w:t xml:space="preserve"> - Bringing you updates from your local teams</w:t>
            </w:r>
            <w:r>
              <w:fldChar w:fldCharType="end"/>
            </w:r>
            <w:bookmarkEnd w:id="1"/>
          </w:p>
        </w:tc>
        <w:tc>
          <w:tcPr>
            <w:tcW w:w="5382" w:type="dxa"/>
            <w:shd w:val="clear" w:color="auto" w:fill="auto"/>
            <w:vAlign w:val="center"/>
          </w:tcPr>
          <w:p w:rsidR="005A590C" w:rsidRPr="00DE7E00" w:rsidRDefault="00F14323" w:rsidP="00C61055">
            <w:pPr>
              <w:pStyle w:val="Date1"/>
            </w:pPr>
            <w:r>
              <w:fldChar w:fldCharType="begin">
                <w:ffData>
                  <w:name w:val="date"/>
                  <w:enabled/>
                  <w:calcOnExit/>
                  <w:textInput>
                    <w:default w:val="enter date"/>
                  </w:textInput>
                </w:ffData>
              </w:fldChar>
            </w:r>
            <w:bookmarkStart w:id="2" w:name="date"/>
            <w:r>
              <w:instrText xml:space="preserve"> FORMTEXT </w:instrText>
            </w:r>
            <w:r>
              <w:fldChar w:fldCharType="separate"/>
            </w:r>
            <w:r w:rsidR="00D80CBD">
              <w:rPr>
                <w:noProof/>
              </w:rPr>
              <w:t xml:space="preserve">1 </w:t>
            </w:r>
            <w:r w:rsidR="00C61055">
              <w:rPr>
                <w:noProof/>
              </w:rPr>
              <w:t>April</w:t>
            </w:r>
            <w:r w:rsidR="00334A88">
              <w:rPr>
                <w:noProof/>
              </w:rPr>
              <w:t xml:space="preserve"> 202</w:t>
            </w:r>
            <w:r w:rsidR="007368FC">
              <w:rPr>
                <w:noProof/>
              </w:rPr>
              <w:t>2</w:t>
            </w:r>
            <w:r w:rsidR="00334A88">
              <w:rPr>
                <w:noProof/>
              </w:rPr>
              <w:t xml:space="preserve"> </w:t>
            </w:r>
            <w:r w:rsidR="003226F7">
              <w:rPr>
                <w:noProof/>
              </w:rPr>
              <w:t xml:space="preserve">to </w:t>
            </w:r>
            <w:r w:rsidR="00D80CBD">
              <w:rPr>
                <w:noProof/>
              </w:rPr>
              <w:t>3</w:t>
            </w:r>
            <w:r w:rsidR="00C61055">
              <w:rPr>
                <w:noProof/>
              </w:rPr>
              <w:t>0</w:t>
            </w:r>
            <w:r w:rsidR="00D80CBD">
              <w:rPr>
                <w:noProof/>
              </w:rPr>
              <w:t xml:space="preserve"> </w:t>
            </w:r>
            <w:r w:rsidR="00C61055">
              <w:rPr>
                <w:noProof/>
              </w:rPr>
              <w:t>June</w:t>
            </w:r>
            <w:r w:rsidR="000016F8">
              <w:rPr>
                <w:noProof/>
              </w:rPr>
              <w:t xml:space="preserve"> 202</w:t>
            </w:r>
            <w:r w:rsidR="007368FC">
              <w:rPr>
                <w:noProof/>
              </w:rPr>
              <w:t>2</w:t>
            </w:r>
            <w:r>
              <w:fldChar w:fldCharType="end"/>
            </w:r>
            <w:bookmarkEnd w:id="2"/>
          </w:p>
        </w:tc>
      </w:tr>
    </w:tbl>
    <w:p w:rsidR="00270A5E" w:rsidRPr="00270A5E" w:rsidRDefault="00270A5E" w:rsidP="00270A5E"/>
    <w:p w:rsidR="00C464E0" w:rsidRPr="00695F50" w:rsidRDefault="00C464E0" w:rsidP="00B27C23">
      <w:pPr>
        <w:pStyle w:val="Header"/>
        <w:rPr>
          <w:rFonts w:cs="Arial"/>
          <w:b/>
          <w:color w:val="FFFFFF"/>
        </w:rPr>
        <w:sectPr w:rsidR="00C464E0" w:rsidRPr="00695F50" w:rsidSect="00EC1BB8">
          <w:headerReference w:type="default" r:id="rId8"/>
          <w:footerReference w:type="default" r:id="rId9"/>
          <w:footerReference w:type="first" r:id="rId10"/>
          <w:type w:val="continuous"/>
          <w:pgSz w:w="11907" w:h="16840" w:code="9"/>
          <w:pgMar w:top="567" w:right="567" w:bottom="567" w:left="567" w:header="567" w:footer="567" w:gutter="0"/>
          <w:cols w:space="720"/>
          <w:titlePg/>
          <w:docGrid w:linePitch="65"/>
        </w:sectPr>
      </w:pPr>
    </w:p>
    <w:p w:rsidR="00C63FB7" w:rsidRDefault="00AD2ED5" w:rsidP="001E69F6">
      <w:pPr>
        <w:pStyle w:val="Heading1"/>
        <w:rPr>
          <w:noProof/>
          <w:lang w:eastAsia="en-GB"/>
        </w:rPr>
      </w:pPr>
      <w:r>
        <w:t xml:space="preserve">In this </w:t>
      </w:r>
      <w:r w:rsidRPr="00BD5459">
        <w:t>edition</w:t>
      </w:r>
      <w:r>
        <w:t xml:space="preserve"> …</w:t>
      </w:r>
    </w:p>
    <w:p w:rsidR="00D06437" w:rsidRDefault="00D06437" w:rsidP="00D06437">
      <w:pPr>
        <w:sectPr w:rsidR="00D06437" w:rsidSect="00B56828">
          <w:footerReference w:type="default" r:id="rId11"/>
          <w:footerReference w:type="first" r:id="rId12"/>
          <w:type w:val="continuous"/>
          <w:pgSz w:w="11907" w:h="16840" w:code="9"/>
          <w:pgMar w:top="567" w:right="567" w:bottom="567" w:left="567" w:header="567" w:footer="567" w:gutter="0"/>
          <w:cols w:space="794"/>
          <w:formProt w:val="0"/>
          <w:titlePg/>
          <w:docGrid w:linePitch="65"/>
        </w:sectPr>
      </w:pPr>
    </w:p>
    <w:p w:rsidR="000016F8" w:rsidRDefault="00F159E9" w:rsidP="000016F8">
      <w:pPr>
        <w:pStyle w:val="Heading1"/>
        <w:rPr>
          <w:rFonts w:eastAsiaTheme="minorHAnsi"/>
        </w:rPr>
      </w:pPr>
      <w:r>
        <w:rPr>
          <w:rFonts w:eastAsiaTheme="minorHAnsi"/>
        </w:rPr>
        <w:t xml:space="preserve">A </w:t>
      </w:r>
      <w:r w:rsidR="00D80CBD">
        <w:rPr>
          <w:rFonts w:eastAsiaTheme="minorHAnsi"/>
        </w:rPr>
        <w:t>few changes to your</w:t>
      </w:r>
      <w:r>
        <w:rPr>
          <w:rFonts w:eastAsiaTheme="minorHAnsi"/>
        </w:rPr>
        <w:t xml:space="preserve"> SNT</w:t>
      </w:r>
      <w:r w:rsidR="00E1749E">
        <w:rPr>
          <w:rFonts w:eastAsiaTheme="minorHAnsi"/>
        </w:rPr>
        <w:t>…</w:t>
      </w:r>
    </w:p>
    <w:p w:rsidR="00AA77D3" w:rsidRPr="00AA77D3" w:rsidRDefault="00AA77D3" w:rsidP="00AA77D3">
      <w:pPr>
        <w:rPr>
          <w:rFonts w:eastAsiaTheme="minorHAnsi"/>
        </w:rPr>
      </w:pPr>
    </w:p>
    <w:p w:rsidR="00EA65F7" w:rsidRDefault="00EA65F7" w:rsidP="00045018">
      <w:pPr>
        <w:pStyle w:val="Bullet"/>
        <w:rPr>
          <w:rFonts w:eastAsiaTheme="minorHAnsi"/>
        </w:rPr>
      </w:pPr>
      <w:r>
        <w:rPr>
          <w:rFonts w:eastAsiaTheme="minorHAnsi"/>
        </w:rPr>
        <w:t xml:space="preserve">The past three months have been an incredibly busy time for the team </w:t>
      </w:r>
      <w:r w:rsidR="00C61055">
        <w:rPr>
          <w:rFonts w:eastAsiaTheme="minorHAnsi"/>
        </w:rPr>
        <w:t xml:space="preserve">in terms of operational </w:t>
      </w:r>
      <w:r w:rsidR="00B64450">
        <w:rPr>
          <w:rFonts w:eastAsiaTheme="minorHAnsi"/>
        </w:rPr>
        <w:t>policing and there have been some personnel changes.</w:t>
      </w:r>
    </w:p>
    <w:p w:rsidR="00045018" w:rsidRDefault="00045018" w:rsidP="00045018">
      <w:pPr>
        <w:pStyle w:val="Bullet"/>
        <w:numPr>
          <w:ilvl w:val="0"/>
          <w:numId w:val="0"/>
        </w:numPr>
        <w:ind w:left="360"/>
        <w:rPr>
          <w:rFonts w:eastAsiaTheme="minorHAnsi"/>
        </w:rPr>
      </w:pPr>
    </w:p>
    <w:p w:rsidR="00B64450" w:rsidRDefault="00B64450" w:rsidP="00045018">
      <w:pPr>
        <w:pStyle w:val="Bullet"/>
        <w:numPr>
          <w:ilvl w:val="0"/>
          <w:numId w:val="0"/>
        </w:numPr>
        <w:ind w:left="360"/>
        <w:rPr>
          <w:rFonts w:eastAsiaTheme="minorHAnsi"/>
        </w:rPr>
      </w:pPr>
      <w:r>
        <w:rPr>
          <w:rFonts w:eastAsiaTheme="minorHAnsi"/>
        </w:rPr>
        <w:t>The Kempsey &amp; Alfrick team have said goodbye to PCSO Faye Allen-Carter who has embarked on a career as a Problem Solving Officer with Malvern Hills District Council. She has been replaced by PCSO Brandon Knight who moves from the Pic</w:t>
      </w:r>
      <w:r w:rsidR="001B320D">
        <w:rPr>
          <w:rFonts w:eastAsiaTheme="minorHAnsi"/>
        </w:rPr>
        <w:t>kersleigh team. PCSO Knight has been (and will be)</w:t>
      </w:r>
      <w:r>
        <w:rPr>
          <w:rFonts w:eastAsiaTheme="minorHAnsi"/>
        </w:rPr>
        <w:t xml:space="preserve"> visit</w:t>
      </w:r>
      <w:r w:rsidR="001B320D">
        <w:rPr>
          <w:rFonts w:eastAsiaTheme="minorHAnsi"/>
        </w:rPr>
        <w:t>ing</w:t>
      </w:r>
      <w:r>
        <w:rPr>
          <w:rFonts w:eastAsiaTheme="minorHAnsi"/>
        </w:rPr>
        <w:t xml:space="preserve"> as much of the community as he can </w:t>
      </w:r>
      <w:r w:rsidR="001B320D">
        <w:rPr>
          <w:rFonts w:eastAsiaTheme="minorHAnsi"/>
        </w:rPr>
        <w:t xml:space="preserve">and over the next few weeks </w:t>
      </w:r>
      <w:r>
        <w:rPr>
          <w:rFonts w:eastAsiaTheme="minorHAnsi"/>
        </w:rPr>
        <w:t>will be getting to know you all</w:t>
      </w:r>
      <w:r w:rsidR="001B320D">
        <w:rPr>
          <w:rFonts w:eastAsiaTheme="minorHAnsi"/>
        </w:rPr>
        <w:t>.</w:t>
      </w:r>
    </w:p>
    <w:p w:rsidR="00045018" w:rsidRDefault="00045018" w:rsidP="00045018">
      <w:pPr>
        <w:pStyle w:val="Bullet"/>
        <w:numPr>
          <w:ilvl w:val="0"/>
          <w:numId w:val="0"/>
        </w:numPr>
        <w:ind w:left="360"/>
        <w:rPr>
          <w:rFonts w:eastAsiaTheme="minorHAnsi"/>
        </w:rPr>
      </w:pPr>
    </w:p>
    <w:p w:rsidR="001B320D" w:rsidRDefault="001B320D" w:rsidP="00045018">
      <w:pPr>
        <w:pStyle w:val="Bullet"/>
        <w:numPr>
          <w:ilvl w:val="0"/>
          <w:numId w:val="0"/>
        </w:numPr>
        <w:ind w:left="360"/>
        <w:rPr>
          <w:rFonts w:eastAsiaTheme="minorHAnsi"/>
        </w:rPr>
      </w:pPr>
      <w:r w:rsidRPr="001B320D">
        <w:rPr>
          <w:rFonts w:eastAsiaTheme="minorHAnsi"/>
          <w:noProof/>
          <w:lang w:eastAsia="en-GB"/>
        </w:rPr>
        <w:drawing>
          <wp:inline distT="0" distB="0" distL="0" distR="0">
            <wp:extent cx="2705100" cy="1981200"/>
            <wp:effectExtent l="0" t="0" r="0" b="0"/>
            <wp:docPr id="2" name="Picture 2" descr="H:\Geraint J Perkins\Malvern SNT\Social Media Images\PCSO Knight patrol Kempsey - June 2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Geraint J Perkins\Malvern SNT\Social Media Images\PCSO Knight patrol Kempsey - June 2022.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05100" cy="1981200"/>
                    </a:xfrm>
                    <a:prstGeom prst="rect">
                      <a:avLst/>
                    </a:prstGeom>
                    <a:noFill/>
                    <a:ln>
                      <a:noFill/>
                    </a:ln>
                  </pic:spPr>
                </pic:pic>
              </a:graphicData>
            </a:graphic>
          </wp:inline>
        </w:drawing>
      </w:r>
    </w:p>
    <w:p w:rsidR="00045018" w:rsidRDefault="00045018" w:rsidP="00045018">
      <w:pPr>
        <w:pStyle w:val="Bullet"/>
        <w:numPr>
          <w:ilvl w:val="0"/>
          <w:numId w:val="0"/>
        </w:numPr>
        <w:ind w:left="360"/>
        <w:rPr>
          <w:rFonts w:eastAsiaTheme="minorHAnsi"/>
        </w:rPr>
      </w:pPr>
    </w:p>
    <w:p w:rsidR="007368FC" w:rsidRPr="00EA65F7" w:rsidRDefault="00B64450" w:rsidP="00045018">
      <w:pPr>
        <w:pStyle w:val="Bullet"/>
        <w:numPr>
          <w:ilvl w:val="0"/>
          <w:numId w:val="0"/>
        </w:numPr>
        <w:ind w:left="360"/>
        <w:rPr>
          <w:rFonts w:eastAsiaTheme="minorHAnsi"/>
        </w:rPr>
      </w:pPr>
      <w:r>
        <w:rPr>
          <w:rFonts w:eastAsiaTheme="minorHAnsi"/>
        </w:rPr>
        <w:t>There may well be some further incomings and outgoing</w:t>
      </w:r>
      <w:r w:rsidR="007F52AB">
        <w:rPr>
          <w:rFonts w:eastAsiaTheme="minorHAnsi"/>
        </w:rPr>
        <w:t>s</w:t>
      </w:r>
      <w:r>
        <w:rPr>
          <w:rFonts w:eastAsiaTheme="minorHAnsi"/>
        </w:rPr>
        <w:t xml:space="preserve"> within the team due to some of the PC’s seeking promotion. Any changes should be settled by mid to late July so as soon as they are, new team posters will be distributed to each Parish Council.</w:t>
      </w:r>
    </w:p>
    <w:p w:rsidR="00596CAE" w:rsidRDefault="00064D05" w:rsidP="00045018">
      <w:pPr>
        <w:pStyle w:val="Heading1"/>
      </w:pPr>
      <w:r>
        <w:t>Is speeding traffic affecting the quality of life in your community?</w:t>
      </w:r>
      <w:r w:rsidR="00E1749E">
        <w:t>…</w:t>
      </w:r>
    </w:p>
    <w:p w:rsidR="00AA77D3" w:rsidRPr="00AA77D3" w:rsidRDefault="00AA77D3" w:rsidP="00AA77D3"/>
    <w:p w:rsidR="00C61055" w:rsidRDefault="00C61055" w:rsidP="00045018">
      <w:pPr>
        <w:pStyle w:val="Bullet"/>
        <w:rPr>
          <w:u w:val="single"/>
        </w:rPr>
      </w:pPr>
      <w:r w:rsidRPr="00815D52">
        <w:rPr>
          <w:u w:val="single"/>
        </w:rPr>
        <w:t>Community Speed</w:t>
      </w:r>
      <w:r w:rsidR="006837CD">
        <w:rPr>
          <w:u w:val="single"/>
        </w:rPr>
        <w:t xml:space="preserve"> W</w:t>
      </w:r>
      <w:r w:rsidRPr="00815D52">
        <w:rPr>
          <w:u w:val="single"/>
        </w:rPr>
        <w:t>atch</w:t>
      </w:r>
      <w:r w:rsidR="001B320D">
        <w:rPr>
          <w:u w:val="single"/>
        </w:rPr>
        <w:t xml:space="preserve"> Programme</w:t>
      </w:r>
    </w:p>
    <w:p w:rsidR="00064D05" w:rsidRDefault="00064D05" w:rsidP="00045018">
      <w:pPr>
        <w:pStyle w:val="Bullet"/>
        <w:numPr>
          <w:ilvl w:val="0"/>
          <w:numId w:val="0"/>
        </w:numPr>
        <w:ind w:left="360"/>
      </w:pPr>
      <w:r>
        <w:t>In the Local Policing Charter contracts we receive from Parish Councils, almost all returned identify speeding as a policing issue they wish for the Safer Neighbourhood Team to treat as a priority. With that, Malvern &amp; Upton Safer Neighbourhood Team are looking to generate Community Speed Watch groups across our policing area.</w:t>
      </w:r>
    </w:p>
    <w:p w:rsidR="00045018" w:rsidRDefault="00045018" w:rsidP="00045018">
      <w:pPr>
        <w:pStyle w:val="Bullet"/>
        <w:numPr>
          <w:ilvl w:val="0"/>
          <w:numId w:val="0"/>
        </w:numPr>
        <w:ind w:left="360"/>
        <w:rPr>
          <w:lang w:eastAsia="en-GB"/>
        </w:rPr>
      </w:pPr>
    </w:p>
    <w:p w:rsidR="00064D05" w:rsidRDefault="00064D05" w:rsidP="00045018">
      <w:pPr>
        <w:pStyle w:val="Bullet"/>
        <w:numPr>
          <w:ilvl w:val="0"/>
          <w:numId w:val="0"/>
        </w:numPr>
        <w:ind w:left="360"/>
      </w:pPr>
      <w:r>
        <w:t>Community Speed Watch is a community driven road safety initiative, coordinated by West Mercia Police but managed and run by volunteers in the community. It has now been running for 8 years in West Mercia and we’re reminding local residents about the scheme and how you can get involved as a volunteer if speeding traffic is causing concern. </w:t>
      </w:r>
    </w:p>
    <w:p w:rsidR="00045018" w:rsidRDefault="00045018" w:rsidP="00045018">
      <w:pPr>
        <w:pStyle w:val="Bullet"/>
        <w:numPr>
          <w:ilvl w:val="0"/>
          <w:numId w:val="0"/>
        </w:numPr>
        <w:ind w:left="360"/>
      </w:pPr>
    </w:p>
    <w:p w:rsidR="00064D05" w:rsidRDefault="00064D05" w:rsidP="00045018">
      <w:pPr>
        <w:pStyle w:val="Bullet"/>
        <w:numPr>
          <w:ilvl w:val="0"/>
          <w:numId w:val="0"/>
        </w:numPr>
        <w:ind w:left="360"/>
      </w:pPr>
      <w:r>
        <w:t>The scheme involves trained volunteers monitoring the speeds of vehicles with approved, hand-held speed measurement devices. Where vehicle speeds are found to be inappropriate, a letter is sent to the registered keeper by the police with the aim of encouraging them to reduce their speed when driving in the future.</w:t>
      </w:r>
    </w:p>
    <w:p w:rsidR="00045018" w:rsidRDefault="00045018" w:rsidP="00045018">
      <w:pPr>
        <w:pStyle w:val="Bullet"/>
        <w:numPr>
          <w:ilvl w:val="0"/>
          <w:numId w:val="0"/>
        </w:numPr>
        <w:ind w:left="360"/>
      </w:pPr>
    </w:p>
    <w:p w:rsidR="00064D05" w:rsidRDefault="00064D05" w:rsidP="00045018">
      <w:pPr>
        <w:pStyle w:val="Bullet"/>
        <w:numPr>
          <w:ilvl w:val="0"/>
          <w:numId w:val="0"/>
        </w:numPr>
        <w:ind w:left="360"/>
      </w:pPr>
      <w:r>
        <w:t>A Community Speed Watch scheme is initiated when ‘speeding traffic’ has been identified as a community road safety concern by a parish council. Therefore, it’s important to raise any concerns about speeding traffic to your local parish council in the first instance. </w:t>
      </w:r>
    </w:p>
    <w:p w:rsidR="00045018" w:rsidRDefault="00045018" w:rsidP="00045018">
      <w:pPr>
        <w:pStyle w:val="Bullet"/>
        <w:numPr>
          <w:ilvl w:val="0"/>
          <w:numId w:val="0"/>
        </w:numPr>
        <w:ind w:left="360"/>
      </w:pPr>
    </w:p>
    <w:p w:rsidR="00064D05" w:rsidRDefault="00064D05" w:rsidP="00045018">
      <w:pPr>
        <w:pStyle w:val="Bullet"/>
        <w:numPr>
          <w:ilvl w:val="0"/>
          <w:numId w:val="0"/>
        </w:numPr>
        <w:ind w:left="360"/>
      </w:pPr>
      <w:r>
        <w:t>In areas where community concerns about speeding are raised, speed data will be collected by West Mercia Police to determine the nature of the problem and action will be taken accordingly. </w:t>
      </w:r>
    </w:p>
    <w:p w:rsidR="00045018" w:rsidRDefault="00045018" w:rsidP="00045018">
      <w:pPr>
        <w:pStyle w:val="Bullet"/>
        <w:numPr>
          <w:ilvl w:val="0"/>
          <w:numId w:val="0"/>
        </w:numPr>
        <w:ind w:left="360"/>
      </w:pPr>
    </w:p>
    <w:p w:rsidR="00595500" w:rsidRDefault="00064D05" w:rsidP="001553CD">
      <w:pPr>
        <w:pStyle w:val="Bullet"/>
        <w:numPr>
          <w:ilvl w:val="0"/>
          <w:numId w:val="0"/>
        </w:numPr>
        <w:ind w:left="357"/>
      </w:pPr>
      <w:r>
        <w:t>To find out more, including the criteria that must be met before a C</w:t>
      </w:r>
      <w:r w:rsidR="00EB7684">
        <w:t xml:space="preserve">ommunity </w:t>
      </w:r>
      <w:r>
        <w:t>S</w:t>
      </w:r>
      <w:r w:rsidR="00EB7684">
        <w:t xml:space="preserve">peed </w:t>
      </w:r>
      <w:r>
        <w:t>W</w:t>
      </w:r>
      <w:r w:rsidR="00EB7684">
        <w:t>atch</w:t>
      </w:r>
      <w:r>
        <w:t xml:space="preserve"> scheme can be established, visit: </w:t>
      </w:r>
      <w:hyperlink r:id="rId14" w:history="1">
        <w:r w:rsidRPr="00AA77D3">
          <w:rPr>
            <w:rStyle w:val="Hyperlink"/>
            <w:rFonts w:ascii="var(--bs-font-sans-serif)" w:hAnsi="var(--bs-font-sans-serif)"/>
          </w:rPr>
          <w:t>https://www.westmercia.police.uk/news/west-mercia/news/2022/february/could-you-make-a-difference-to-the-safety-of-the-roads-in-your-community/</w:t>
        </w:r>
      </w:hyperlink>
    </w:p>
    <w:p w:rsidR="009301D3" w:rsidRDefault="001E69F6" w:rsidP="00045018">
      <w:pPr>
        <w:pStyle w:val="Bullet"/>
        <w:numPr>
          <w:ilvl w:val="0"/>
          <w:numId w:val="0"/>
        </w:numPr>
        <w:ind w:left="357"/>
        <w:rPr>
          <w:noProof/>
          <w:lang w:eastAsia="en-GB"/>
        </w:rPr>
      </w:pPr>
      <w:r w:rsidRPr="001E69F6">
        <w:rPr>
          <w:noProof/>
          <w:lang w:eastAsia="en-GB"/>
        </w:rPr>
        <w:t xml:space="preserve"> </w:t>
      </w:r>
      <w:r w:rsidR="008C2D32" w:rsidRPr="008C2D32">
        <w:rPr>
          <w:noProof/>
          <w:lang w:eastAsia="en-GB"/>
        </w:rPr>
        <w:drawing>
          <wp:inline distT="0" distB="0" distL="0" distR="0">
            <wp:extent cx="2104583" cy="2295525"/>
            <wp:effectExtent l="0" t="0" r="0" b="0"/>
            <wp:docPr id="3" name="Picture 3" descr="H:\Geraint J Perkins\Malvern SNT\Social Media Images\Community Speedwatch - June 2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Geraint J Perkins\Malvern SNT\Social Media Images\Community Speedwatch - June 2022.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13010" cy="2304716"/>
                    </a:xfrm>
                    <a:prstGeom prst="rect">
                      <a:avLst/>
                    </a:prstGeom>
                    <a:noFill/>
                    <a:ln>
                      <a:noFill/>
                    </a:ln>
                  </pic:spPr>
                </pic:pic>
              </a:graphicData>
            </a:graphic>
          </wp:inline>
        </w:drawing>
      </w:r>
    </w:p>
    <w:p w:rsidR="00815D52" w:rsidRDefault="00815D52" w:rsidP="00045018">
      <w:pPr>
        <w:pStyle w:val="Bullet"/>
        <w:numPr>
          <w:ilvl w:val="0"/>
          <w:numId w:val="0"/>
        </w:numPr>
        <w:ind w:left="357"/>
        <w:rPr>
          <w:noProof/>
          <w:lang w:eastAsia="en-GB"/>
        </w:rPr>
      </w:pPr>
    </w:p>
    <w:p w:rsidR="00596CAE" w:rsidRDefault="00D80CBD" w:rsidP="00045018">
      <w:pPr>
        <w:pStyle w:val="Heading1"/>
      </w:pPr>
      <w:r>
        <w:t>Working hard to serve the community</w:t>
      </w:r>
      <w:r w:rsidR="00E1749E">
        <w:t>…</w:t>
      </w:r>
    </w:p>
    <w:p w:rsidR="00AA77D3" w:rsidRPr="00AA77D3" w:rsidRDefault="00AA77D3" w:rsidP="00AA77D3"/>
    <w:p w:rsidR="00441A62" w:rsidRDefault="00D67D0E" w:rsidP="00045018">
      <w:pPr>
        <w:pStyle w:val="Bullet"/>
      </w:pPr>
      <w:r>
        <w:t xml:space="preserve">The </w:t>
      </w:r>
      <w:r w:rsidR="00925337">
        <w:t>Malvern and Upton</w:t>
      </w:r>
      <w:r>
        <w:t xml:space="preserve"> teams have been exceptionally busy in running various</w:t>
      </w:r>
      <w:r w:rsidR="00D80CBD">
        <w:t xml:space="preserve"> national and local</w:t>
      </w:r>
      <w:r>
        <w:t xml:space="preserve"> operations, targeting </w:t>
      </w:r>
      <w:r w:rsidR="008C2D32">
        <w:t xml:space="preserve">vehicle crime, speeding, local anti-social behaviour and modern day slavery. </w:t>
      </w:r>
      <w:r w:rsidR="00610107">
        <w:t>We have also been in attendance at various community engagement functions</w:t>
      </w:r>
      <w:r w:rsidR="00305ACC">
        <w:t xml:space="preserve"> which have included The Three Counties Show and Jubilee events</w:t>
      </w:r>
      <w:r w:rsidR="00610107">
        <w:t>.</w:t>
      </w:r>
    </w:p>
    <w:p w:rsidR="006F46EC" w:rsidRDefault="006F46EC" w:rsidP="00045018">
      <w:pPr>
        <w:pStyle w:val="Bullet"/>
        <w:numPr>
          <w:ilvl w:val="0"/>
          <w:numId w:val="0"/>
        </w:numPr>
        <w:ind w:left="360"/>
      </w:pPr>
    </w:p>
    <w:p w:rsidR="00560C72" w:rsidRPr="00925337" w:rsidRDefault="001B320D" w:rsidP="00045018">
      <w:pPr>
        <w:pStyle w:val="Bullet"/>
      </w:pPr>
      <w:r>
        <w:rPr>
          <w:u w:val="single"/>
        </w:rPr>
        <w:t>Cycle patrols to great effect</w:t>
      </w:r>
    </w:p>
    <w:p w:rsidR="001B320D" w:rsidRDefault="001B320D" w:rsidP="00045018">
      <w:pPr>
        <w:pStyle w:val="Bullet"/>
        <w:numPr>
          <w:ilvl w:val="0"/>
          <w:numId w:val="0"/>
        </w:numPr>
        <w:ind w:left="360"/>
      </w:pPr>
      <w:r>
        <w:t>In the last newsletter, I spoke of Op Close Pass which is</w:t>
      </w:r>
      <w:r w:rsidR="00064D05">
        <w:t xml:space="preserve"> a policing operation that has brought some very positive feedback from the community.</w:t>
      </w:r>
      <w:r>
        <w:t xml:space="preserve"> It specifically targets road users whose actions pose a danger to others; cyclists in particular.</w:t>
      </w:r>
    </w:p>
    <w:p w:rsidR="00045018" w:rsidRDefault="00045018" w:rsidP="00045018">
      <w:pPr>
        <w:pStyle w:val="Bullet"/>
        <w:numPr>
          <w:ilvl w:val="0"/>
          <w:numId w:val="0"/>
        </w:numPr>
        <w:ind w:left="360"/>
      </w:pPr>
    </w:p>
    <w:p w:rsidR="00925337" w:rsidRDefault="00064D05" w:rsidP="00045018">
      <w:pPr>
        <w:pStyle w:val="Bullet"/>
        <w:numPr>
          <w:ilvl w:val="0"/>
          <w:numId w:val="0"/>
        </w:numPr>
        <w:ind w:left="360"/>
      </w:pPr>
      <w:r>
        <w:t>Therefore, we have sought to increase the activity across the whole of the policing area and some of our more rural locations will have seen officers patrolling more on push bikes.</w:t>
      </w:r>
      <w:r w:rsidR="001B320D">
        <w:t xml:space="preserve"> Not only has this allowed us to ensure safer roads, but it has also allowed us to reach a wider audience and engage more effectively than we would if we were patrolling in vehicles.</w:t>
      </w:r>
    </w:p>
    <w:p w:rsidR="00147D61" w:rsidRPr="001F2E28" w:rsidRDefault="00147D61" w:rsidP="00045018">
      <w:pPr>
        <w:pStyle w:val="Bullet"/>
        <w:numPr>
          <w:ilvl w:val="0"/>
          <w:numId w:val="0"/>
        </w:numPr>
        <w:ind w:left="360"/>
      </w:pPr>
    </w:p>
    <w:p w:rsidR="00EF0383" w:rsidRDefault="001B320D" w:rsidP="00045018">
      <w:pPr>
        <w:pStyle w:val="Bullet"/>
        <w:numPr>
          <w:ilvl w:val="0"/>
          <w:numId w:val="0"/>
        </w:numPr>
        <w:ind w:left="360"/>
      </w:pPr>
      <w:r w:rsidRPr="001B320D">
        <w:rPr>
          <w:noProof/>
          <w:lang w:eastAsia="en-GB"/>
        </w:rPr>
        <w:lastRenderedPageBreak/>
        <w:drawing>
          <wp:inline distT="0" distB="0" distL="0" distR="0">
            <wp:extent cx="3000375" cy="2943225"/>
            <wp:effectExtent l="0" t="0" r="9525" b="9525"/>
            <wp:docPr id="1" name="Picture 1" descr="H:\Geraint J Perkins\Malvern SNT\Social Media Images\Team cycle patrol - Feb 2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Geraint J Perkins\Malvern SNT\Social Media Images\Team cycle patrol - Feb 2022.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00375" cy="2943225"/>
                    </a:xfrm>
                    <a:prstGeom prst="rect">
                      <a:avLst/>
                    </a:prstGeom>
                    <a:noFill/>
                    <a:ln>
                      <a:noFill/>
                    </a:ln>
                  </pic:spPr>
                </pic:pic>
              </a:graphicData>
            </a:graphic>
          </wp:inline>
        </w:drawing>
      </w:r>
    </w:p>
    <w:p w:rsidR="00925337" w:rsidRDefault="00925337" w:rsidP="00045018">
      <w:pPr>
        <w:pStyle w:val="Bullet"/>
        <w:numPr>
          <w:ilvl w:val="0"/>
          <w:numId w:val="0"/>
        </w:numPr>
        <w:ind w:left="360"/>
      </w:pPr>
    </w:p>
    <w:p w:rsidR="00147D61" w:rsidRDefault="001B320D" w:rsidP="00045018">
      <w:pPr>
        <w:pStyle w:val="Bullet"/>
        <w:numPr>
          <w:ilvl w:val="0"/>
          <w:numId w:val="0"/>
        </w:numPr>
        <w:ind w:left="360"/>
      </w:pPr>
      <w:r>
        <w:t xml:space="preserve">The use of cycles has allowed us to </w:t>
      </w:r>
      <w:r w:rsidR="00305ACC">
        <w:t>patrol hotspots for alcohol and drug related anti-social behaviour. The PCSO’s in particular have had this as a patrol strategy across the area and we have seen a r</w:t>
      </w:r>
      <w:r w:rsidR="00274A92">
        <w:t>eduction in the incidents of anti-social behaviour</w:t>
      </w:r>
      <w:r w:rsidR="00305ACC">
        <w:t xml:space="preserve"> recorded and further seizures of alcohol amongst youths. </w:t>
      </w:r>
    </w:p>
    <w:p w:rsidR="00045018" w:rsidRDefault="00045018" w:rsidP="00045018">
      <w:pPr>
        <w:pStyle w:val="Bullet"/>
        <w:numPr>
          <w:ilvl w:val="0"/>
          <w:numId w:val="0"/>
        </w:numPr>
        <w:ind w:left="360"/>
      </w:pPr>
    </w:p>
    <w:p w:rsidR="00305ACC" w:rsidRDefault="00305ACC" w:rsidP="00045018">
      <w:pPr>
        <w:pStyle w:val="Bullet"/>
        <w:numPr>
          <w:ilvl w:val="0"/>
          <w:numId w:val="0"/>
        </w:numPr>
        <w:ind w:left="360"/>
      </w:pPr>
      <w:r w:rsidRPr="00305ACC">
        <w:rPr>
          <w:noProof/>
          <w:lang w:eastAsia="en-GB"/>
        </w:rPr>
        <w:drawing>
          <wp:inline distT="0" distB="0" distL="0" distR="0">
            <wp:extent cx="2705100" cy="1971675"/>
            <wp:effectExtent l="0" t="0" r="0" b="9525"/>
            <wp:docPr id="4" name="Picture 4" descr="H:\Geraint J Perkins\Malvern SNT\Social Media Images\Alcohol seizure - Pickersleigh - May 2022.jp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Geraint J Perkins\Malvern SNT\Social Media Images\Alcohol seizure - Pickersleigh - May 2022.jpg.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05100" cy="1971675"/>
                    </a:xfrm>
                    <a:prstGeom prst="rect">
                      <a:avLst/>
                    </a:prstGeom>
                    <a:noFill/>
                    <a:ln>
                      <a:noFill/>
                    </a:ln>
                  </pic:spPr>
                </pic:pic>
              </a:graphicData>
            </a:graphic>
          </wp:inline>
        </w:drawing>
      </w:r>
    </w:p>
    <w:p w:rsidR="00045018" w:rsidRDefault="00045018" w:rsidP="00045018">
      <w:pPr>
        <w:pStyle w:val="Bullet"/>
        <w:numPr>
          <w:ilvl w:val="0"/>
          <w:numId w:val="0"/>
        </w:numPr>
        <w:ind w:left="360"/>
      </w:pPr>
    </w:p>
    <w:p w:rsidR="00305ACC" w:rsidRDefault="00305ACC" w:rsidP="00045018">
      <w:pPr>
        <w:pStyle w:val="Bullet"/>
        <w:numPr>
          <w:ilvl w:val="0"/>
          <w:numId w:val="0"/>
        </w:numPr>
        <w:ind w:left="360"/>
      </w:pPr>
      <w:r>
        <w:t>This patrol strategy will continue throughout the summer months.</w:t>
      </w:r>
    </w:p>
    <w:p w:rsidR="00147D61" w:rsidRDefault="00147D61" w:rsidP="00045018">
      <w:pPr>
        <w:pStyle w:val="Bullet"/>
        <w:numPr>
          <w:ilvl w:val="0"/>
          <w:numId w:val="0"/>
        </w:numPr>
        <w:ind w:left="360"/>
      </w:pPr>
    </w:p>
    <w:p w:rsidR="00147D61" w:rsidRPr="00147D61" w:rsidRDefault="00305ACC" w:rsidP="00045018">
      <w:pPr>
        <w:pStyle w:val="Bullet"/>
        <w:rPr>
          <w:u w:val="single"/>
        </w:rPr>
      </w:pPr>
      <w:r>
        <w:rPr>
          <w:u w:val="single"/>
        </w:rPr>
        <w:t>Vehicle Crime</w:t>
      </w:r>
    </w:p>
    <w:p w:rsidR="00280A5A" w:rsidRDefault="001437A4" w:rsidP="00045018">
      <w:pPr>
        <w:pStyle w:val="Bullet"/>
        <w:numPr>
          <w:ilvl w:val="0"/>
          <w:numId w:val="0"/>
        </w:numPr>
        <w:ind w:left="360"/>
      </w:pPr>
      <w:r>
        <w:t xml:space="preserve">We held a very successful multi-agency events on the A449 at Bastonford where we </w:t>
      </w:r>
      <w:r>
        <w:t>were partnered by Malvern Hills District Council (MHDC), Driver and Vehicle Standards Agency (DVSA – formerly VOSA) and H&amp;M Revenue and Customs (HMRC).</w:t>
      </w:r>
    </w:p>
    <w:p w:rsidR="00045018" w:rsidRDefault="00045018" w:rsidP="00045018">
      <w:pPr>
        <w:pStyle w:val="Bullet"/>
        <w:numPr>
          <w:ilvl w:val="0"/>
          <w:numId w:val="0"/>
        </w:numPr>
        <w:ind w:left="360"/>
      </w:pPr>
    </w:p>
    <w:p w:rsidR="001437A4" w:rsidRDefault="001437A4" w:rsidP="00045018">
      <w:pPr>
        <w:pStyle w:val="Bullet"/>
        <w:numPr>
          <w:ilvl w:val="0"/>
          <w:numId w:val="0"/>
        </w:numPr>
        <w:ind w:left="360"/>
      </w:pPr>
      <w:r>
        <w:t xml:space="preserve">Criminals use the roads across the country to further their criminal activity and so we run operations such as this to target vehicles and use enforcement where we can. </w:t>
      </w:r>
    </w:p>
    <w:p w:rsidR="00045018" w:rsidRDefault="00045018" w:rsidP="00045018">
      <w:pPr>
        <w:pStyle w:val="Bullet"/>
        <w:numPr>
          <w:ilvl w:val="0"/>
          <w:numId w:val="0"/>
        </w:numPr>
        <w:ind w:left="360"/>
      </w:pPr>
    </w:p>
    <w:p w:rsidR="00280A5A" w:rsidRDefault="001437A4" w:rsidP="00045018">
      <w:pPr>
        <w:pStyle w:val="Bullet"/>
        <w:numPr>
          <w:ilvl w:val="0"/>
          <w:numId w:val="0"/>
        </w:numPr>
        <w:ind w:left="360"/>
      </w:pPr>
      <w:r w:rsidRPr="001437A4">
        <w:rPr>
          <w:noProof/>
          <w:lang w:eastAsia="en-GB"/>
        </w:rPr>
        <w:drawing>
          <wp:inline distT="0" distB="0" distL="0" distR="0">
            <wp:extent cx="2705100" cy="1504950"/>
            <wp:effectExtent l="0" t="0" r="0" b="0"/>
            <wp:docPr id="6" name="Picture 6" descr="H:\Geraint J Perkins\Malvern SNT\Social Media Images\Multi Agency Traffic Op - May 2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Geraint J Perkins\Malvern SNT\Social Media Images\Multi Agency Traffic Op - May 2022.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05100" cy="1504950"/>
                    </a:xfrm>
                    <a:prstGeom prst="rect">
                      <a:avLst/>
                    </a:prstGeom>
                    <a:noFill/>
                    <a:ln>
                      <a:noFill/>
                    </a:ln>
                  </pic:spPr>
                </pic:pic>
              </a:graphicData>
            </a:graphic>
          </wp:inline>
        </w:drawing>
      </w:r>
    </w:p>
    <w:p w:rsidR="00595500" w:rsidRDefault="00595500" w:rsidP="00045018">
      <w:pPr>
        <w:pStyle w:val="Bullet"/>
        <w:numPr>
          <w:ilvl w:val="0"/>
          <w:numId w:val="0"/>
        </w:numPr>
        <w:ind w:left="360"/>
      </w:pPr>
    </w:p>
    <w:p w:rsidR="00280A5A" w:rsidRDefault="00280A5A" w:rsidP="00045018">
      <w:pPr>
        <w:pStyle w:val="Bullet"/>
        <w:numPr>
          <w:ilvl w:val="0"/>
          <w:numId w:val="0"/>
        </w:numPr>
        <w:ind w:left="360"/>
      </w:pPr>
      <w:r>
        <w:t>Th</w:t>
      </w:r>
      <w:r w:rsidR="001437A4">
        <w:t xml:space="preserve">roughout the operation, police conducted speed enforcement and </w:t>
      </w:r>
      <w:r w:rsidR="00D13D69">
        <w:t xml:space="preserve">stopped vehicles with intelligence markers for being used in crime and where waste carriage matters or vehicles defects were considered. </w:t>
      </w:r>
    </w:p>
    <w:p w:rsidR="00045018" w:rsidRDefault="00045018" w:rsidP="00045018">
      <w:pPr>
        <w:pStyle w:val="Bullet"/>
        <w:numPr>
          <w:ilvl w:val="0"/>
          <w:numId w:val="0"/>
        </w:numPr>
        <w:ind w:left="360"/>
      </w:pPr>
    </w:p>
    <w:p w:rsidR="00D13D69" w:rsidRDefault="00E30B57" w:rsidP="00045018">
      <w:pPr>
        <w:pStyle w:val="Bullet"/>
        <w:numPr>
          <w:ilvl w:val="0"/>
          <w:numId w:val="0"/>
        </w:numPr>
        <w:ind w:left="360"/>
      </w:pPr>
      <w:r>
        <w:t>In total</w:t>
      </w:r>
      <w:r w:rsidR="00D13D69">
        <w:t>, 74 tickets were issued across the area for speeding offences, six vehicles were issued with notices condemning the vehicle and one driver was fined for being found to be using cherry diesel in a private vehicle.</w:t>
      </w:r>
    </w:p>
    <w:p w:rsidR="00045018" w:rsidRDefault="00045018" w:rsidP="00045018">
      <w:pPr>
        <w:pStyle w:val="Bullet"/>
        <w:numPr>
          <w:ilvl w:val="0"/>
          <w:numId w:val="0"/>
        </w:numPr>
        <w:ind w:left="360"/>
      </w:pPr>
    </w:p>
    <w:p w:rsidR="00280A5A" w:rsidRDefault="00D13D69" w:rsidP="00045018">
      <w:pPr>
        <w:pStyle w:val="Bullet"/>
        <w:numPr>
          <w:ilvl w:val="0"/>
          <w:numId w:val="0"/>
        </w:numPr>
        <w:ind w:left="360"/>
      </w:pPr>
      <w:r>
        <w:t>We will be continuing to run these mu</w:t>
      </w:r>
      <w:r w:rsidR="00EF1A31">
        <w:t>l</w:t>
      </w:r>
      <w:r>
        <w:t>ti-agency operations throughout the year.</w:t>
      </w:r>
    </w:p>
    <w:p w:rsidR="00147D61" w:rsidRPr="00147D61" w:rsidRDefault="00147D61" w:rsidP="00045018">
      <w:pPr>
        <w:pStyle w:val="Bullet"/>
        <w:numPr>
          <w:ilvl w:val="0"/>
          <w:numId w:val="0"/>
        </w:numPr>
        <w:ind w:left="360"/>
      </w:pPr>
      <w:r w:rsidRPr="00147D61">
        <w:t xml:space="preserve"> </w:t>
      </w:r>
    </w:p>
    <w:p w:rsidR="00560C72" w:rsidRDefault="00D13D69" w:rsidP="00045018">
      <w:pPr>
        <w:pStyle w:val="Bullet"/>
      </w:pPr>
      <w:r>
        <w:rPr>
          <w:u w:val="single"/>
        </w:rPr>
        <w:t>Human Trafficking and Modern Day Slavery</w:t>
      </w:r>
      <w:r w:rsidR="00560C72">
        <w:t xml:space="preserve"> </w:t>
      </w:r>
    </w:p>
    <w:p w:rsidR="00D13D69" w:rsidRDefault="00D13D69" w:rsidP="00045018">
      <w:pPr>
        <w:pStyle w:val="Bullet"/>
        <w:numPr>
          <w:ilvl w:val="0"/>
          <w:numId w:val="0"/>
        </w:numPr>
        <w:ind w:left="360"/>
      </w:pPr>
      <w:r>
        <w:t xml:space="preserve">Malvern &amp; Upton SNT ran a successful operation as part of a national campaign </w:t>
      </w:r>
      <w:r>
        <w:lastRenderedPageBreak/>
        <w:t>run by The National Crime Agency with the purpose of the visits to premises being to engage with staff and management in regard to trafficking and slavery matters. Operations look at targeting those involved in Human Trafficking &amp; Modern Day Slavery which is an issue that has been in the news recently.</w:t>
      </w:r>
    </w:p>
    <w:p w:rsidR="006837CD" w:rsidRDefault="006837CD" w:rsidP="00045018">
      <w:pPr>
        <w:pStyle w:val="Bullet"/>
        <w:numPr>
          <w:ilvl w:val="0"/>
          <w:numId w:val="0"/>
        </w:numPr>
        <w:ind w:left="360"/>
        <w:rPr>
          <w:color w:val="auto"/>
        </w:rPr>
      </w:pPr>
    </w:p>
    <w:p w:rsidR="00D13D69" w:rsidRDefault="00D13D69" w:rsidP="00045018">
      <w:pPr>
        <w:pStyle w:val="Bullet"/>
        <w:numPr>
          <w:ilvl w:val="0"/>
          <w:numId w:val="0"/>
        </w:numPr>
        <w:ind w:left="360"/>
      </w:pPr>
      <w:r>
        <w:t xml:space="preserve">We attended a number of different business premises across our policing area and engaged with staff and management on a voluntary basis and were pleased to see that level of cooperation. Our visits, which look at everything from working conditions to living conditions are also carried out with the support of colleagues from areas such as housing who make sure anyone who lives on site does so under the laws designed to protect them. </w:t>
      </w:r>
    </w:p>
    <w:p w:rsidR="00045018" w:rsidRDefault="00045018" w:rsidP="00045018">
      <w:pPr>
        <w:pStyle w:val="Bullet"/>
        <w:numPr>
          <w:ilvl w:val="0"/>
          <w:numId w:val="0"/>
        </w:numPr>
        <w:ind w:left="360"/>
      </w:pPr>
    </w:p>
    <w:p w:rsidR="00D13D69" w:rsidRDefault="00D13D69" w:rsidP="00045018">
      <w:pPr>
        <w:pStyle w:val="Bullet"/>
        <w:numPr>
          <w:ilvl w:val="0"/>
          <w:numId w:val="0"/>
        </w:numPr>
        <w:ind w:left="360"/>
      </w:pPr>
      <w:r>
        <w:t>There were arrests made at two of the premises for matters not relating to trafficking or slavery, but given the nature of our work, we often locate individuals who are involved in crime or wanted on unrelated issues. This is often the case in policing where offences not relating to the purpose of an operation are discovered and understandably we respond appropriately.</w:t>
      </w:r>
    </w:p>
    <w:p w:rsidR="00C300F5" w:rsidRDefault="00C300F5" w:rsidP="00045018">
      <w:pPr>
        <w:pStyle w:val="Bullet"/>
        <w:numPr>
          <w:ilvl w:val="0"/>
          <w:numId w:val="0"/>
        </w:numPr>
        <w:ind w:left="360"/>
      </w:pPr>
    </w:p>
    <w:p w:rsidR="006837CD" w:rsidRPr="006837CD" w:rsidRDefault="00D13D69" w:rsidP="00045018">
      <w:pPr>
        <w:pStyle w:val="Bullet"/>
      </w:pPr>
      <w:r>
        <w:rPr>
          <w:u w:val="single"/>
        </w:rPr>
        <w:t>Nottingham Knockers</w:t>
      </w:r>
    </w:p>
    <w:p w:rsidR="002D2BB1" w:rsidRPr="006837CD" w:rsidRDefault="006837CD" w:rsidP="00045018">
      <w:pPr>
        <w:pStyle w:val="Bullet"/>
        <w:numPr>
          <w:ilvl w:val="0"/>
          <w:numId w:val="0"/>
        </w:numPr>
        <w:ind w:left="360"/>
      </w:pPr>
      <w:r w:rsidRPr="006837CD">
        <w:rPr>
          <w:rFonts w:cs="Segoe UI"/>
          <w:color w:val="auto"/>
          <w:lang w:eastAsia="en-GB"/>
        </w:rPr>
        <w:t>We experienced a sudden influx of Nottingham Knockers to the area and I am pleased to report a swift response meant that they soon left the area.</w:t>
      </w:r>
    </w:p>
    <w:p w:rsidR="006837CD" w:rsidRDefault="006837CD" w:rsidP="00045018">
      <w:pPr>
        <w:spacing w:before="100" w:beforeAutospacing="1" w:after="100" w:afterAutospacing="1"/>
        <w:ind w:left="360"/>
        <w:rPr>
          <w:rFonts w:cs="Segoe UI"/>
          <w:color w:val="auto"/>
          <w:lang w:eastAsia="en-GB"/>
        </w:rPr>
      </w:pPr>
      <w:r>
        <w:rPr>
          <w:rFonts w:cs="Segoe UI"/>
          <w:color w:val="auto"/>
          <w:lang w:eastAsia="en-GB"/>
        </w:rPr>
        <w:t xml:space="preserve">Nottingham Knockers are groups of persons who visit homes – often of those elderly or considered vulnerable – and sell household items for often hugely inflated </w:t>
      </w:r>
      <w:r>
        <w:rPr>
          <w:rFonts w:cs="Segoe UI"/>
          <w:color w:val="auto"/>
          <w:lang w:eastAsia="en-GB"/>
        </w:rPr>
        <w:t>prices. They are unlicensed and often employ hassling and aggressive tactics to secure a sale. Reports of lone elderly residents paying in excess of £20 for a pack of two dusters is not uncommon so we as a team are keen to strike quickly to ensure we keep the community safe from this.</w:t>
      </w:r>
    </w:p>
    <w:p w:rsidR="00045018" w:rsidRDefault="00045018" w:rsidP="00045018">
      <w:pPr>
        <w:spacing w:before="100" w:beforeAutospacing="1" w:after="100" w:afterAutospacing="1"/>
        <w:ind w:left="360"/>
        <w:rPr>
          <w:rFonts w:cs="Segoe UI"/>
          <w:color w:val="auto"/>
          <w:lang w:eastAsia="en-GB"/>
        </w:rPr>
      </w:pPr>
    </w:p>
    <w:p w:rsidR="006837CD" w:rsidRDefault="006837CD" w:rsidP="00045018">
      <w:pPr>
        <w:spacing w:before="100" w:beforeAutospacing="1" w:after="100" w:afterAutospacing="1"/>
        <w:ind w:left="360"/>
        <w:rPr>
          <w:rFonts w:cs="Segoe UI"/>
          <w:color w:val="auto"/>
          <w:lang w:eastAsia="en-GB"/>
        </w:rPr>
      </w:pPr>
      <w:r>
        <w:rPr>
          <w:rFonts w:cs="Segoe UI"/>
          <w:color w:val="auto"/>
          <w:lang w:eastAsia="en-GB"/>
        </w:rPr>
        <w:t xml:space="preserve">The prompt reporting by concerned members of the public and swift actions of officers enabled us to establish that they were operating without the required </w:t>
      </w:r>
      <w:r w:rsidR="00045018">
        <w:rPr>
          <w:rFonts w:cs="Segoe UI"/>
          <w:color w:val="auto"/>
          <w:lang w:eastAsia="en-GB"/>
        </w:rPr>
        <w:t>pedlar’s</w:t>
      </w:r>
      <w:r w:rsidR="0049476B">
        <w:rPr>
          <w:rFonts w:cs="Segoe UI"/>
          <w:color w:val="auto"/>
          <w:lang w:eastAsia="en-GB"/>
        </w:rPr>
        <w:t xml:space="preserve"> certificate and </w:t>
      </w:r>
      <w:r>
        <w:rPr>
          <w:rFonts w:cs="Segoe UI"/>
          <w:color w:val="auto"/>
          <w:lang w:eastAsia="en-GB"/>
        </w:rPr>
        <w:t>goods were seized from those individuals who were reported for summons.</w:t>
      </w:r>
    </w:p>
    <w:p w:rsidR="00045018" w:rsidRDefault="00045018" w:rsidP="00045018">
      <w:pPr>
        <w:spacing w:before="100" w:beforeAutospacing="1" w:after="100" w:afterAutospacing="1"/>
        <w:ind w:left="360"/>
        <w:rPr>
          <w:rFonts w:cs="Segoe UI"/>
          <w:color w:val="auto"/>
          <w:lang w:eastAsia="en-GB"/>
        </w:rPr>
      </w:pPr>
    </w:p>
    <w:p w:rsidR="006837CD" w:rsidRDefault="006837CD" w:rsidP="00045018">
      <w:pPr>
        <w:spacing w:before="100" w:beforeAutospacing="1" w:after="100" w:afterAutospacing="1"/>
        <w:ind w:left="360"/>
        <w:rPr>
          <w:rFonts w:cs="Segoe UI"/>
          <w:color w:val="auto"/>
          <w:lang w:eastAsia="en-GB"/>
        </w:rPr>
      </w:pPr>
      <w:r w:rsidRPr="006837CD">
        <w:rPr>
          <w:rFonts w:cs="Segoe UI"/>
          <w:noProof/>
          <w:color w:val="auto"/>
          <w:lang w:eastAsia="en-GB"/>
        </w:rPr>
        <w:drawing>
          <wp:inline distT="0" distB="0" distL="0" distR="0" wp14:anchorId="2217F199" wp14:editId="0B9C4FDB">
            <wp:extent cx="2219325" cy="2705100"/>
            <wp:effectExtent l="0" t="0" r="9525" b="0"/>
            <wp:docPr id="7" name="Picture 7" descr="H:\Geraint J Perkins\Malvern SNT\Social Media Images\Nottingham knockers 2 - May 2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Geraint J Perkins\Malvern SNT\Social Media Images\Nottingham knockers 2 - May 2022.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19325" cy="2705100"/>
                    </a:xfrm>
                    <a:prstGeom prst="rect">
                      <a:avLst/>
                    </a:prstGeom>
                    <a:noFill/>
                    <a:ln>
                      <a:noFill/>
                    </a:ln>
                  </pic:spPr>
                </pic:pic>
              </a:graphicData>
            </a:graphic>
          </wp:inline>
        </w:drawing>
      </w:r>
    </w:p>
    <w:p w:rsidR="00045018" w:rsidRDefault="00045018" w:rsidP="00045018">
      <w:pPr>
        <w:spacing w:before="100" w:beforeAutospacing="1" w:after="100" w:afterAutospacing="1"/>
        <w:ind w:left="360"/>
        <w:rPr>
          <w:rFonts w:cs="Segoe UI"/>
          <w:color w:val="auto"/>
          <w:lang w:eastAsia="en-GB"/>
        </w:rPr>
      </w:pPr>
    </w:p>
    <w:p w:rsidR="006837CD" w:rsidRPr="002D2BB1" w:rsidRDefault="006837CD" w:rsidP="00045018">
      <w:pPr>
        <w:spacing w:before="100" w:beforeAutospacing="1" w:after="100" w:afterAutospacing="1"/>
        <w:ind w:left="360"/>
        <w:rPr>
          <w:rFonts w:cs="Segoe UI"/>
          <w:color w:val="auto"/>
          <w:lang w:eastAsia="en-GB"/>
        </w:rPr>
      </w:pPr>
      <w:r>
        <w:rPr>
          <w:rFonts w:cs="Segoe UI"/>
          <w:color w:val="auto"/>
          <w:lang w:eastAsia="en-GB"/>
        </w:rPr>
        <w:t>Please urge your communities to be vigilant and report suspicious behaviours to the police.</w:t>
      </w:r>
    </w:p>
    <w:p w:rsidR="00560C72" w:rsidRDefault="00D13D69" w:rsidP="00045018">
      <w:pPr>
        <w:pStyle w:val="Bullet"/>
      </w:pPr>
      <w:r>
        <w:rPr>
          <w:u w:val="single"/>
        </w:rPr>
        <w:t>Engagement in Local Events</w:t>
      </w:r>
    </w:p>
    <w:p w:rsidR="00516B09" w:rsidRDefault="00045018" w:rsidP="00045018">
      <w:pPr>
        <w:pStyle w:val="Bullet"/>
        <w:numPr>
          <w:ilvl w:val="0"/>
          <w:numId w:val="0"/>
        </w:numPr>
        <w:ind w:left="360"/>
      </w:pPr>
      <w:r>
        <w:t>Our engagement calendars have been full with festivals, fetes, surgeries, crime prevention workshops and school events.</w:t>
      </w:r>
    </w:p>
    <w:p w:rsidR="00045018" w:rsidRDefault="00045018" w:rsidP="00045018">
      <w:pPr>
        <w:pStyle w:val="Bullet"/>
        <w:numPr>
          <w:ilvl w:val="0"/>
          <w:numId w:val="0"/>
        </w:numPr>
        <w:ind w:left="360"/>
      </w:pPr>
    </w:p>
    <w:p w:rsidR="00045018" w:rsidRDefault="00045018" w:rsidP="00045018">
      <w:pPr>
        <w:pStyle w:val="Bullet"/>
        <w:numPr>
          <w:ilvl w:val="0"/>
          <w:numId w:val="0"/>
        </w:numPr>
        <w:ind w:left="360"/>
      </w:pPr>
      <w:r>
        <w:t>The Three Counties Show</w:t>
      </w:r>
      <w:r w:rsidR="00484437">
        <w:t>:</w:t>
      </w:r>
    </w:p>
    <w:p w:rsidR="00484437" w:rsidRDefault="00484437" w:rsidP="00045018">
      <w:pPr>
        <w:pStyle w:val="Bullet"/>
        <w:numPr>
          <w:ilvl w:val="0"/>
          <w:numId w:val="0"/>
        </w:numPr>
        <w:ind w:left="360"/>
      </w:pPr>
    </w:p>
    <w:p w:rsidR="00484437" w:rsidRDefault="00484437" w:rsidP="00045018">
      <w:pPr>
        <w:pStyle w:val="Bullet"/>
        <w:numPr>
          <w:ilvl w:val="0"/>
          <w:numId w:val="0"/>
        </w:numPr>
        <w:ind w:left="360"/>
      </w:pPr>
      <w:r w:rsidRPr="00484437">
        <w:rPr>
          <w:noProof/>
          <w:lang w:eastAsia="en-GB"/>
        </w:rPr>
        <w:drawing>
          <wp:inline distT="0" distB="0" distL="0" distR="0">
            <wp:extent cx="2705100" cy="1943100"/>
            <wp:effectExtent l="0" t="0" r="0" b="0"/>
            <wp:docPr id="8" name="Picture 8" descr="H:\Geraint J Perkins\Malvern SNT\Social Media Images\Three Counties Show - June 2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Geraint J Perkins\Malvern SNT\Social Media Images\Three Counties Show - June 2022.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05100" cy="1943100"/>
                    </a:xfrm>
                    <a:prstGeom prst="rect">
                      <a:avLst/>
                    </a:prstGeom>
                    <a:noFill/>
                    <a:ln>
                      <a:noFill/>
                    </a:ln>
                  </pic:spPr>
                </pic:pic>
              </a:graphicData>
            </a:graphic>
          </wp:inline>
        </w:drawing>
      </w:r>
    </w:p>
    <w:p w:rsidR="00484437" w:rsidRDefault="00484437" w:rsidP="00045018">
      <w:pPr>
        <w:pStyle w:val="Bullet"/>
        <w:numPr>
          <w:ilvl w:val="0"/>
          <w:numId w:val="0"/>
        </w:numPr>
        <w:ind w:left="360"/>
      </w:pPr>
    </w:p>
    <w:p w:rsidR="00484437" w:rsidRDefault="00484437" w:rsidP="00045018">
      <w:pPr>
        <w:pStyle w:val="Bullet"/>
        <w:numPr>
          <w:ilvl w:val="0"/>
          <w:numId w:val="0"/>
        </w:numPr>
        <w:ind w:left="360"/>
      </w:pPr>
      <w:r>
        <w:t>The Spring Festival in Malvern:</w:t>
      </w:r>
    </w:p>
    <w:p w:rsidR="00484437" w:rsidRDefault="00484437" w:rsidP="00045018">
      <w:pPr>
        <w:pStyle w:val="Bullet"/>
        <w:numPr>
          <w:ilvl w:val="0"/>
          <w:numId w:val="0"/>
        </w:numPr>
        <w:ind w:left="360"/>
      </w:pPr>
      <w:r w:rsidRPr="00484437">
        <w:rPr>
          <w:noProof/>
          <w:lang w:eastAsia="en-GB"/>
        </w:rPr>
        <w:drawing>
          <wp:inline distT="0" distB="0" distL="0" distR="0">
            <wp:extent cx="2705100" cy="1952625"/>
            <wp:effectExtent l="0" t="0" r="0" b="9525"/>
            <wp:docPr id="9" name="Picture 9" descr="H:\Geraint J Perkins\Malvern SNT\Social Media Images\Three Counties Show 2 - June 2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Geraint J Perkins\Malvern SNT\Social Media Images\Three Counties Show 2 - June 2022.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05100" cy="1952625"/>
                    </a:xfrm>
                    <a:prstGeom prst="rect">
                      <a:avLst/>
                    </a:prstGeom>
                    <a:noFill/>
                    <a:ln>
                      <a:noFill/>
                    </a:ln>
                  </pic:spPr>
                </pic:pic>
              </a:graphicData>
            </a:graphic>
          </wp:inline>
        </w:drawing>
      </w:r>
    </w:p>
    <w:p w:rsidR="00484437" w:rsidRDefault="00484437" w:rsidP="00045018">
      <w:pPr>
        <w:pStyle w:val="Bullet"/>
        <w:numPr>
          <w:ilvl w:val="0"/>
          <w:numId w:val="0"/>
        </w:numPr>
        <w:ind w:left="360"/>
      </w:pPr>
    </w:p>
    <w:p w:rsidR="00484437" w:rsidRDefault="00484437" w:rsidP="00045018">
      <w:pPr>
        <w:pStyle w:val="Bullet"/>
        <w:numPr>
          <w:ilvl w:val="0"/>
          <w:numId w:val="0"/>
        </w:numPr>
        <w:ind w:left="360"/>
      </w:pPr>
      <w:r>
        <w:t>Crime prevention workshops:</w:t>
      </w:r>
    </w:p>
    <w:p w:rsidR="00484437" w:rsidRDefault="00484437" w:rsidP="00045018">
      <w:pPr>
        <w:pStyle w:val="Bullet"/>
        <w:numPr>
          <w:ilvl w:val="0"/>
          <w:numId w:val="0"/>
        </w:numPr>
        <w:ind w:left="360"/>
      </w:pPr>
      <w:r w:rsidRPr="00484437">
        <w:rPr>
          <w:noProof/>
          <w:lang w:eastAsia="en-GB"/>
        </w:rPr>
        <w:drawing>
          <wp:inline distT="0" distB="0" distL="0" distR="0">
            <wp:extent cx="1600200" cy="2705100"/>
            <wp:effectExtent l="0" t="0" r="0" b="0"/>
            <wp:docPr id="10" name="Picture 10" descr="H:\Geraint J Perkins\Malvern SNT\Social Media Images\Crime Prevention Roadshow - Priory - June 2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Geraint J Perkins\Malvern SNT\Social Media Images\Crime Prevention Roadshow - Priory - June 2022.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00200" cy="2705100"/>
                    </a:xfrm>
                    <a:prstGeom prst="rect">
                      <a:avLst/>
                    </a:prstGeom>
                    <a:noFill/>
                    <a:ln>
                      <a:noFill/>
                    </a:ln>
                  </pic:spPr>
                </pic:pic>
              </a:graphicData>
            </a:graphic>
          </wp:inline>
        </w:drawing>
      </w:r>
    </w:p>
    <w:p w:rsidR="00045018" w:rsidRDefault="00045018" w:rsidP="00045018">
      <w:pPr>
        <w:pStyle w:val="Bullet"/>
        <w:numPr>
          <w:ilvl w:val="0"/>
          <w:numId w:val="0"/>
        </w:numPr>
        <w:ind w:left="360"/>
      </w:pPr>
    </w:p>
    <w:p w:rsidR="00045018" w:rsidRDefault="00045018" w:rsidP="00045018">
      <w:pPr>
        <w:pStyle w:val="Bullet"/>
        <w:numPr>
          <w:ilvl w:val="0"/>
          <w:numId w:val="0"/>
        </w:numPr>
        <w:ind w:left="360"/>
      </w:pPr>
    </w:p>
    <w:p w:rsidR="006F46EC" w:rsidRPr="001E69F6" w:rsidRDefault="006F46EC" w:rsidP="00045018">
      <w:pPr>
        <w:pStyle w:val="Bullet"/>
        <w:numPr>
          <w:ilvl w:val="0"/>
          <w:numId w:val="0"/>
        </w:numPr>
      </w:pPr>
    </w:p>
    <w:p w:rsidR="00E1749E" w:rsidRDefault="00E1749E" w:rsidP="00045018">
      <w:pPr>
        <w:pStyle w:val="Heading1"/>
      </w:pPr>
      <w:r>
        <w:t>Community safety focus…</w:t>
      </w:r>
    </w:p>
    <w:p w:rsidR="00AA77D3" w:rsidRPr="00AA77D3" w:rsidRDefault="00AA77D3" w:rsidP="00AA77D3"/>
    <w:p w:rsidR="00560C72" w:rsidRPr="00064D05" w:rsidRDefault="00064D05" w:rsidP="00045018">
      <w:pPr>
        <w:pStyle w:val="Bullet"/>
        <w:rPr>
          <w:rFonts w:eastAsiaTheme="minorHAnsi"/>
          <w:color w:val="auto"/>
        </w:rPr>
      </w:pPr>
      <w:r>
        <w:rPr>
          <w:rFonts w:eastAsiaTheme="minorHAnsi"/>
          <w:color w:val="auto"/>
          <w:u w:val="single"/>
        </w:rPr>
        <w:t>Anti-social behaviour in open areas</w:t>
      </w:r>
    </w:p>
    <w:p w:rsidR="00064D05" w:rsidRDefault="00484437" w:rsidP="00484437">
      <w:pPr>
        <w:pStyle w:val="Bullet"/>
        <w:numPr>
          <w:ilvl w:val="0"/>
          <w:numId w:val="0"/>
        </w:numPr>
        <w:ind w:left="360"/>
        <w:rPr>
          <w:rFonts w:eastAsiaTheme="minorHAnsi"/>
          <w:color w:val="auto"/>
        </w:rPr>
      </w:pPr>
      <w:r>
        <w:rPr>
          <w:rFonts w:eastAsiaTheme="minorHAnsi"/>
          <w:color w:val="auto"/>
        </w:rPr>
        <w:t>We have received numerous reports regarding anti-social behaviour where dirt bikes/quad bikes and scooters have been used on land other than a road.</w:t>
      </w:r>
    </w:p>
    <w:p w:rsidR="00484437" w:rsidRDefault="00484437" w:rsidP="00484437">
      <w:pPr>
        <w:pStyle w:val="Bullet"/>
        <w:numPr>
          <w:ilvl w:val="0"/>
          <w:numId w:val="0"/>
        </w:numPr>
        <w:ind w:left="360"/>
        <w:rPr>
          <w:rFonts w:eastAsiaTheme="minorHAnsi"/>
          <w:color w:val="auto"/>
        </w:rPr>
      </w:pPr>
    </w:p>
    <w:p w:rsidR="00484437" w:rsidRDefault="00484437" w:rsidP="00484437">
      <w:pPr>
        <w:pStyle w:val="Bullet"/>
        <w:numPr>
          <w:ilvl w:val="0"/>
          <w:numId w:val="0"/>
        </w:numPr>
        <w:ind w:left="360"/>
        <w:rPr>
          <w:rFonts w:eastAsiaTheme="minorHAnsi"/>
          <w:color w:val="auto"/>
        </w:rPr>
      </w:pPr>
      <w:r>
        <w:rPr>
          <w:rFonts w:eastAsiaTheme="minorHAnsi"/>
          <w:color w:val="auto"/>
        </w:rPr>
        <w:t>We have adapted our patrol strategies accordingly and we urge the community to work with us in providing evidence so we can seek prosecutions. I accept residents may be concerned about being involved in the evidential chain, but it is imperative we can provide such evidence to take positive action. Please, if any residents raise these issues, urge them to engage with us and allow us to be positive.</w:t>
      </w:r>
    </w:p>
    <w:p w:rsidR="00484437" w:rsidRDefault="00484437" w:rsidP="00484437">
      <w:pPr>
        <w:pStyle w:val="Bullet"/>
        <w:numPr>
          <w:ilvl w:val="0"/>
          <w:numId w:val="0"/>
        </w:numPr>
        <w:ind w:left="360"/>
        <w:rPr>
          <w:rFonts w:eastAsiaTheme="minorHAnsi"/>
          <w:color w:val="auto"/>
        </w:rPr>
      </w:pPr>
    </w:p>
    <w:p w:rsidR="00484437" w:rsidRDefault="00484437" w:rsidP="00484437">
      <w:pPr>
        <w:pStyle w:val="Bullet"/>
        <w:numPr>
          <w:ilvl w:val="0"/>
          <w:numId w:val="0"/>
        </w:numPr>
        <w:ind w:left="360"/>
        <w:rPr>
          <w:rFonts w:eastAsiaTheme="minorHAnsi"/>
          <w:color w:val="auto"/>
        </w:rPr>
      </w:pPr>
      <w:r>
        <w:rPr>
          <w:rFonts w:eastAsiaTheme="minorHAnsi"/>
          <w:color w:val="auto"/>
        </w:rPr>
        <w:t>The below motorcycle was seized and destroyed. It is an example of where the community have informed us of incidents and provided evidence where we have been able to specifically target our patrols and take positive action.</w:t>
      </w:r>
    </w:p>
    <w:p w:rsidR="00484437" w:rsidRDefault="00484437" w:rsidP="00484437">
      <w:pPr>
        <w:pStyle w:val="Bullet"/>
        <w:numPr>
          <w:ilvl w:val="0"/>
          <w:numId w:val="0"/>
        </w:numPr>
        <w:ind w:left="360"/>
        <w:rPr>
          <w:rFonts w:eastAsiaTheme="minorHAnsi"/>
          <w:color w:val="auto"/>
        </w:rPr>
      </w:pPr>
    </w:p>
    <w:p w:rsidR="00484437" w:rsidRPr="00064D05" w:rsidRDefault="00484437" w:rsidP="00484437">
      <w:pPr>
        <w:pStyle w:val="Bullet"/>
        <w:numPr>
          <w:ilvl w:val="0"/>
          <w:numId w:val="0"/>
        </w:numPr>
        <w:ind w:left="360"/>
        <w:rPr>
          <w:rFonts w:eastAsiaTheme="minorHAnsi"/>
          <w:color w:val="auto"/>
        </w:rPr>
      </w:pPr>
      <w:r w:rsidRPr="00484437">
        <w:rPr>
          <w:rFonts w:eastAsiaTheme="minorHAnsi"/>
          <w:noProof/>
          <w:color w:val="auto"/>
          <w:lang w:eastAsia="en-GB"/>
        </w:rPr>
        <w:drawing>
          <wp:inline distT="0" distB="0" distL="0" distR="0">
            <wp:extent cx="2705100" cy="2066925"/>
            <wp:effectExtent l="0" t="0" r="0" b="9525"/>
            <wp:docPr id="11" name="Picture 11" descr="H:\Geraint J Perkins\Malvern SNT\Social Media Images\Motorcycle seizure - Pickersleigh - June 2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Geraint J Perkins\Malvern SNT\Social Media Images\Motorcycle seizure - Pickersleigh - June 2022.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05100" cy="2066925"/>
                    </a:xfrm>
                    <a:prstGeom prst="rect">
                      <a:avLst/>
                    </a:prstGeom>
                    <a:noFill/>
                    <a:ln>
                      <a:noFill/>
                    </a:ln>
                  </pic:spPr>
                </pic:pic>
              </a:graphicData>
            </a:graphic>
          </wp:inline>
        </w:drawing>
      </w:r>
      <w:r>
        <w:rPr>
          <w:rFonts w:eastAsiaTheme="minorHAnsi"/>
          <w:color w:val="auto"/>
        </w:rPr>
        <w:t xml:space="preserve"> </w:t>
      </w:r>
    </w:p>
    <w:p w:rsidR="0007410E" w:rsidRPr="00064D05" w:rsidRDefault="0007410E" w:rsidP="00045018">
      <w:pPr>
        <w:pStyle w:val="Bullet"/>
        <w:numPr>
          <w:ilvl w:val="0"/>
          <w:numId w:val="0"/>
        </w:numPr>
        <w:ind w:left="360"/>
        <w:rPr>
          <w:rStyle w:val="Hyperlink"/>
          <w:rFonts w:eastAsiaTheme="minorHAnsi"/>
        </w:rPr>
      </w:pPr>
    </w:p>
    <w:p w:rsidR="00AA77D3" w:rsidRDefault="00AA77D3" w:rsidP="00AA77D3">
      <w:pPr>
        <w:pStyle w:val="Bullet"/>
        <w:numPr>
          <w:ilvl w:val="0"/>
          <w:numId w:val="0"/>
        </w:numPr>
        <w:ind w:left="360"/>
        <w:rPr>
          <w:rFonts w:eastAsiaTheme="minorHAnsi"/>
          <w:u w:val="single"/>
        </w:rPr>
      </w:pPr>
    </w:p>
    <w:p w:rsidR="00AA77D3" w:rsidRDefault="00AA77D3" w:rsidP="00AA77D3">
      <w:pPr>
        <w:pStyle w:val="Bullet"/>
        <w:numPr>
          <w:ilvl w:val="0"/>
          <w:numId w:val="0"/>
        </w:numPr>
        <w:ind w:left="360"/>
        <w:rPr>
          <w:rFonts w:eastAsiaTheme="minorHAnsi"/>
          <w:u w:val="single"/>
        </w:rPr>
      </w:pPr>
    </w:p>
    <w:p w:rsidR="009B25ED" w:rsidRDefault="00064D05" w:rsidP="00045018">
      <w:pPr>
        <w:pStyle w:val="Bullet"/>
        <w:rPr>
          <w:rFonts w:eastAsiaTheme="minorHAnsi"/>
          <w:u w:val="single"/>
        </w:rPr>
      </w:pPr>
      <w:r>
        <w:rPr>
          <w:rFonts w:eastAsiaTheme="minorHAnsi"/>
          <w:u w:val="single"/>
        </w:rPr>
        <w:t>Open Water Swimming</w:t>
      </w:r>
    </w:p>
    <w:p w:rsidR="00064D05" w:rsidRPr="00AA77D3" w:rsidRDefault="00484437" w:rsidP="00484437">
      <w:pPr>
        <w:pStyle w:val="Bullet"/>
        <w:numPr>
          <w:ilvl w:val="0"/>
          <w:numId w:val="0"/>
        </w:numPr>
        <w:ind w:left="360"/>
        <w:rPr>
          <w:rFonts w:eastAsiaTheme="minorHAnsi"/>
        </w:rPr>
      </w:pPr>
      <w:r w:rsidRPr="00AA77D3">
        <w:rPr>
          <w:rFonts w:eastAsiaTheme="minorHAnsi"/>
        </w:rPr>
        <w:t>With the schools about to end their academic year and embark on their summer holidays, it is a timely reminder of the dangers of swimming in open water.</w:t>
      </w:r>
    </w:p>
    <w:p w:rsidR="00484437" w:rsidRPr="00AA77D3" w:rsidRDefault="00484437" w:rsidP="00484437">
      <w:pPr>
        <w:pStyle w:val="Bullet"/>
        <w:numPr>
          <w:ilvl w:val="0"/>
          <w:numId w:val="0"/>
        </w:numPr>
        <w:ind w:left="360"/>
        <w:rPr>
          <w:rFonts w:eastAsiaTheme="minorHAnsi"/>
        </w:rPr>
      </w:pPr>
    </w:p>
    <w:p w:rsidR="00484437" w:rsidRPr="00AA77D3" w:rsidRDefault="00484437" w:rsidP="00484437">
      <w:pPr>
        <w:pStyle w:val="Bullet"/>
        <w:numPr>
          <w:ilvl w:val="0"/>
          <w:numId w:val="0"/>
        </w:numPr>
        <w:ind w:left="360"/>
        <w:rPr>
          <w:rFonts w:eastAsiaTheme="minorHAnsi"/>
        </w:rPr>
      </w:pPr>
      <w:r w:rsidRPr="00AA77D3">
        <w:rPr>
          <w:rFonts w:eastAsiaTheme="minorHAnsi"/>
        </w:rPr>
        <w:t>Rivers, lakes and quarries form part of our policing area and all have inherent dangers.</w:t>
      </w:r>
    </w:p>
    <w:p w:rsidR="00484437" w:rsidRPr="00AA77D3" w:rsidRDefault="00484437" w:rsidP="00484437">
      <w:pPr>
        <w:pStyle w:val="Bullet"/>
        <w:numPr>
          <w:ilvl w:val="0"/>
          <w:numId w:val="0"/>
        </w:numPr>
        <w:ind w:left="360"/>
        <w:rPr>
          <w:rFonts w:eastAsiaTheme="minorHAnsi"/>
        </w:rPr>
      </w:pPr>
    </w:p>
    <w:p w:rsidR="00484437" w:rsidRPr="00AA77D3" w:rsidRDefault="00210154" w:rsidP="00484437">
      <w:pPr>
        <w:pStyle w:val="Bullet"/>
        <w:numPr>
          <w:ilvl w:val="0"/>
          <w:numId w:val="0"/>
        </w:numPr>
        <w:ind w:left="360"/>
        <w:rPr>
          <w:rFonts w:eastAsiaTheme="minorHAnsi"/>
        </w:rPr>
      </w:pPr>
      <w:r w:rsidRPr="00AA77D3">
        <w:rPr>
          <w:rFonts w:eastAsiaTheme="minorHAnsi"/>
        </w:rPr>
        <w:t>Gullet</w:t>
      </w:r>
      <w:r w:rsidR="00484437" w:rsidRPr="00AA77D3">
        <w:rPr>
          <w:rFonts w:eastAsiaTheme="minorHAnsi"/>
        </w:rPr>
        <w:t xml:space="preserve"> Quarry in Castlemorton is an area we patrol regularly due to the fact we have members of the public forcing their way in through the fences and swim in the waters.</w:t>
      </w:r>
    </w:p>
    <w:p w:rsidR="00484437" w:rsidRPr="00AA77D3" w:rsidRDefault="00484437" w:rsidP="00484437">
      <w:pPr>
        <w:pStyle w:val="Bullet"/>
        <w:numPr>
          <w:ilvl w:val="0"/>
          <w:numId w:val="0"/>
        </w:numPr>
        <w:ind w:left="360"/>
        <w:rPr>
          <w:rFonts w:eastAsiaTheme="minorHAnsi"/>
        </w:rPr>
      </w:pPr>
    </w:p>
    <w:p w:rsidR="00484437" w:rsidRPr="00AA77D3" w:rsidRDefault="00484437" w:rsidP="00484437">
      <w:pPr>
        <w:pStyle w:val="Bullet"/>
        <w:numPr>
          <w:ilvl w:val="0"/>
          <w:numId w:val="0"/>
        </w:numPr>
        <w:ind w:left="360"/>
        <w:rPr>
          <w:rFonts w:eastAsiaTheme="minorHAnsi"/>
        </w:rPr>
      </w:pPr>
      <w:r w:rsidRPr="00AA77D3">
        <w:rPr>
          <w:rFonts w:eastAsiaTheme="minorHAnsi"/>
        </w:rPr>
        <w:t>The danger of the quarry is well known; very deep and freezing cold water, items dumped in the quarry causing underwater hazards and a lack of supervision should people get into difficu</w:t>
      </w:r>
      <w:r w:rsidR="00ED0941">
        <w:rPr>
          <w:rFonts w:eastAsiaTheme="minorHAnsi"/>
        </w:rPr>
        <w:t>lty. There have been fatalities and t</w:t>
      </w:r>
      <w:r w:rsidR="00AA77D3" w:rsidRPr="00AA77D3">
        <w:rPr>
          <w:rFonts w:eastAsiaTheme="minorHAnsi"/>
        </w:rPr>
        <w:t>hose found in the quarry will be subject to fines.</w:t>
      </w:r>
    </w:p>
    <w:p w:rsidR="00AA77D3" w:rsidRPr="00AA77D3" w:rsidRDefault="00AA77D3" w:rsidP="00484437">
      <w:pPr>
        <w:pStyle w:val="Bullet"/>
        <w:numPr>
          <w:ilvl w:val="0"/>
          <w:numId w:val="0"/>
        </w:numPr>
        <w:ind w:left="360"/>
        <w:rPr>
          <w:rFonts w:eastAsiaTheme="minorHAnsi"/>
        </w:rPr>
      </w:pPr>
    </w:p>
    <w:p w:rsidR="00AA77D3" w:rsidRPr="00AA77D3" w:rsidRDefault="00AA77D3" w:rsidP="00484437">
      <w:pPr>
        <w:pStyle w:val="Bullet"/>
        <w:numPr>
          <w:ilvl w:val="0"/>
          <w:numId w:val="0"/>
        </w:numPr>
        <w:ind w:left="360"/>
        <w:rPr>
          <w:rFonts w:eastAsiaTheme="minorHAnsi"/>
        </w:rPr>
      </w:pPr>
      <w:r w:rsidRPr="00AA77D3">
        <w:rPr>
          <w:rFonts w:eastAsiaTheme="minorHAnsi"/>
          <w:noProof/>
          <w:lang w:eastAsia="en-GB"/>
        </w:rPr>
        <w:drawing>
          <wp:inline distT="0" distB="0" distL="0" distR="0">
            <wp:extent cx="2428875" cy="2705100"/>
            <wp:effectExtent l="0" t="0" r="9525" b="0"/>
            <wp:docPr id="13" name="Picture 13" descr="H:\Geraint J Perkins\Malvern SNT\Social Media Images\Open water patrols - May 2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Geraint J Perkins\Malvern SNT\Social Media Images\Open water patrols - May 2022.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28875" cy="2705100"/>
                    </a:xfrm>
                    <a:prstGeom prst="rect">
                      <a:avLst/>
                    </a:prstGeom>
                    <a:noFill/>
                    <a:ln>
                      <a:noFill/>
                    </a:ln>
                  </pic:spPr>
                </pic:pic>
              </a:graphicData>
            </a:graphic>
          </wp:inline>
        </w:drawing>
      </w:r>
    </w:p>
    <w:p w:rsidR="00AA77D3" w:rsidRPr="00AA77D3" w:rsidRDefault="00AA77D3" w:rsidP="00484437">
      <w:pPr>
        <w:pStyle w:val="Bullet"/>
        <w:numPr>
          <w:ilvl w:val="0"/>
          <w:numId w:val="0"/>
        </w:numPr>
        <w:ind w:left="360"/>
        <w:rPr>
          <w:rFonts w:eastAsiaTheme="minorHAnsi"/>
        </w:rPr>
      </w:pPr>
    </w:p>
    <w:p w:rsidR="00AA77D3" w:rsidRPr="00AA77D3" w:rsidRDefault="00AA77D3" w:rsidP="00484437">
      <w:pPr>
        <w:pStyle w:val="Bullet"/>
        <w:numPr>
          <w:ilvl w:val="0"/>
          <w:numId w:val="0"/>
        </w:numPr>
        <w:ind w:left="360"/>
        <w:rPr>
          <w:rFonts w:eastAsiaTheme="minorHAnsi"/>
        </w:rPr>
      </w:pPr>
      <w:r w:rsidRPr="00AA77D3">
        <w:rPr>
          <w:noProof/>
          <w:lang w:eastAsia="en-GB"/>
        </w:rPr>
        <w:drawing>
          <wp:inline distT="0" distB="0" distL="0" distR="0">
            <wp:extent cx="3168015" cy="3413349"/>
            <wp:effectExtent l="0" t="0" r="0" b="0"/>
            <wp:docPr id="18" name="Picture 18" descr="Screenshot 2022-06-25 at 14.06.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F76E210-8D64-4F9F-904B-F86F12110716" descr="Screenshot 2022-06-25 at 14.06.58.png"/>
                    <pic:cNvPicPr>
                      <a:picLocks noChangeAspect="1" noChangeArrowheads="1"/>
                    </pic:cNvPicPr>
                  </pic:nvPicPr>
                  <pic:blipFill>
                    <a:blip r:embed="rId25" r:link="rId26">
                      <a:extLst>
                        <a:ext uri="{28A0092B-C50C-407E-A947-70E740481C1C}">
                          <a14:useLocalDpi xmlns:a14="http://schemas.microsoft.com/office/drawing/2010/main" val="0"/>
                        </a:ext>
                      </a:extLst>
                    </a:blip>
                    <a:srcRect/>
                    <a:stretch>
                      <a:fillRect/>
                    </a:stretch>
                  </pic:blipFill>
                  <pic:spPr bwMode="auto">
                    <a:xfrm>
                      <a:off x="0" y="0"/>
                      <a:ext cx="3168015" cy="3413349"/>
                    </a:xfrm>
                    <a:prstGeom prst="rect">
                      <a:avLst/>
                    </a:prstGeom>
                    <a:noFill/>
                    <a:ln>
                      <a:noFill/>
                    </a:ln>
                  </pic:spPr>
                </pic:pic>
              </a:graphicData>
            </a:graphic>
          </wp:inline>
        </w:drawing>
      </w:r>
    </w:p>
    <w:p w:rsidR="00484437" w:rsidRPr="00AA77D3" w:rsidRDefault="00484437" w:rsidP="00484437">
      <w:pPr>
        <w:pStyle w:val="Bullet"/>
        <w:numPr>
          <w:ilvl w:val="0"/>
          <w:numId w:val="0"/>
        </w:numPr>
        <w:ind w:left="360"/>
        <w:rPr>
          <w:rFonts w:eastAsiaTheme="minorHAnsi"/>
        </w:rPr>
      </w:pPr>
    </w:p>
    <w:p w:rsidR="00484437" w:rsidRDefault="00484437" w:rsidP="00484437">
      <w:pPr>
        <w:pStyle w:val="Bullet"/>
        <w:numPr>
          <w:ilvl w:val="0"/>
          <w:numId w:val="0"/>
        </w:numPr>
        <w:ind w:left="360"/>
        <w:rPr>
          <w:rFonts w:eastAsiaTheme="minorHAnsi"/>
        </w:rPr>
      </w:pPr>
      <w:r w:rsidRPr="00AA77D3">
        <w:rPr>
          <w:rFonts w:eastAsiaTheme="minorHAnsi"/>
        </w:rPr>
        <w:t xml:space="preserve">The dangers of open water swimming are very clear so please, </w:t>
      </w:r>
      <w:r w:rsidR="000B3009">
        <w:rPr>
          <w:rFonts w:eastAsiaTheme="minorHAnsi"/>
        </w:rPr>
        <w:t xml:space="preserve">help us to </w:t>
      </w:r>
      <w:bookmarkStart w:id="3" w:name="_GoBack"/>
      <w:bookmarkEnd w:id="3"/>
      <w:r w:rsidRPr="00AA77D3">
        <w:rPr>
          <w:rFonts w:eastAsiaTheme="minorHAnsi"/>
        </w:rPr>
        <w:t>reinforce this message throughout your communities</w:t>
      </w:r>
      <w:r w:rsidR="00AA77D3" w:rsidRPr="00AA77D3">
        <w:rPr>
          <w:rFonts w:eastAsiaTheme="minorHAnsi"/>
        </w:rPr>
        <w:t xml:space="preserve"> – stay out of open water.</w:t>
      </w:r>
    </w:p>
    <w:p w:rsidR="00AA77D3" w:rsidRPr="00AA77D3" w:rsidRDefault="00AA77D3" w:rsidP="00484437">
      <w:pPr>
        <w:pStyle w:val="Bullet"/>
        <w:numPr>
          <w:ilvl w:val="0"/>
          <w:numId w:val="0"/>
        </w:numPr>
        <w:ind w:left="360"/>
        <w:rPr>
          <w:rFonts w:eastAsiaTheme="minorHAnsi"/>
        </w:rPr>
      </w:pPr>
    </w:p>
    <w:p w:rsidR="00E1749E" w:rsidRDefault="007D359A" w:rsidP="00045018">
      <w:pPr>
        <w:pStyle w:val="Heading1"/>
        <w:rPr>
          <w:rFonts w:eastAsiaTheme="minorHAnsi"/>
        </w:rPr>
      </w:pPr>
      <w:r>
        <w:rPr>
          <w:rFonts w:eastAsiaTheme="minorHAnsi"/>
        </w:rPr>
        <w:t>A push to parishioners</w:t>
      </w:r>
      <w:r w:rsidR="00E1749E">
        <w:rPr>
          <w:rFonts w:eastAsiaTheme="minorHAnsi"/>
        </w:rPr>
        <w:t>…</w:t>
      </w:r>
    </w:p>
    <w:p w:rsidR="00AA77D3" w:rsidRPr="00AA77D3" w:rsidRDefault="00AA77D3" w:rsidP="00AA77D3">
      <w:pPr>
        <w:rPr>
          <w:rFonts w:eastAsiaTheme="minorHAnsi"/>
        </w:rPr>
      </w:pPr>
    </w:p>
    <w:p w:rsidR="00A77BB8" w:rsidRDefault="00C61055" w:rsidP="00045018">
      <w:pPr>
        <w:pStyle w:val="Bullet"/>
        <w:rPr>
          <w:rFonts w:eastAsiaTheme="minorHAnsi"/>
        </w:rPr>
      </w:pPr>
      <w:r>
        <w:rPr>
          <w:rFonts w:eastAsiaTheme="minorHAnsi"/>
        </w:rPr>
        <w:t xml:space="preserve">Previously, we have been advertising the benefits of the Neighbourhood Matters </w:t>
      </w:r>
      <w:r w:rsidR="00210154">
        <w:rPr>
          <w:rFonts w:eastAsiaTheme="minorHAnsi"/>
        </w:rPr>
        <w:t xml:space="preserve">system. </w:t>
      </w:r>
      <w:r>
        <w:rPr>
          <w:rFonts w:eastAsiaTheme="minorHAnsi"/>
        </w:rPr>
        <w:t>I make no apologies in continuing to push this because of the benefits it brings the community and the feedback on offer to the work we are doing within each of your communities.</w:t>
      </w:r>
      <w:r w:rsidR="007D359A">
        <w:rPr>
          <w:rFonts w:eastAsiaTheme="minorHAnsi"/>
        </w:rPr>
        <w:t xml:space="preserve"> </w:t>
      </w:r>
    </w:p>
    <w:p w:rsidR="00E1749E" w:rsidRDefault="007D359A" w:rsidP="00045018">
      <w:pPr>
        <w:pStyle w:val="Bullet"/>
        <w:numPr>
          <w:ilvl w:val="0"/>
          <w:numId w:val="0"/>
        </w:numPr>
        <w:ind w:left="360"/>
        <w:rPr>
          <w:rFonts w:eastAsiaTheme="minorHAnsi"/>
        </w:rPr>
      </w:pPr>
      <w:r>
        <w:rPr>
          <w:rFonts w:eastAsiaTheme="minorHAnsi"/>
        </w:rPr>
        <w:t>This is a free service available to all and it is where West Mercia Police will provide community messages, crime prevention advice and details of community engagements.</w:t>
      </w:r>
    </w:p>
    <w:p w:rsidR="007D359A" w:rsidRDefault="007D359A" w:rsidP="00045018">
      <w:pPr>
        <w:pStyle w:val="Bullet"/>
        <w:numPr>
          <w:ilvl w:val="0"/>
          <w:numId w:val="0"/>
        </w:numPr>
        <w:ind w:left="360"/>
        <w:rPr>
          <w:rStyle w:val="Hyperlink"/>
          <w:color w:val="auto"/>
          <w:u w:val="none"/>
        </w:rPr>
      </w:pPr>
      <w:r>
        <w:rPr>
          <w:rFonts w:eastAsiaTheme="minorHAnsi"/>
        </w:rPr>
        <w:t xml:space="preserve">You can sign up to receive messages via this link </w:t>
      </w:r>
      <w:hyperlink r:id="rId27" w:history="1">
        <w:r w:rsidRPr="00693D13">
          <w:rPr>
            <w:rStyle w:val="Hyperlink"/>
          </w:rPr>
          <w:t>https://neighbourhoodmatters.co.uk/</w:t>
        </w:r>
      </w:hyperlink>
      <w:r w:rsidRPr="007D359A">
        <w:rPr>
          <w:rStyle w:val="Hyperlink"/>
          <w:color w:val="auto"/>
          <w:u w:val="none"/>
        </w:rPr>
        <w:t xml:space="preserve"> and </w:t>
      </w:r>
      <w:r w:rsidRPr="007D359A">
        <w:rPr>
          <w:rStyle w:val="Hyperlink"/>
          <w:color w:val="auto"/>
          <w:u w:val="none"/>
        </w:rPr>
        <w:lastRenderedPageBreak/>
        <w:t>we would be grateful if you could push this message to your respective parishes.</w:t>
      </w:r>
    </w:p>
    <w:p w:rsidR="00BC620A" w:rsidRDefault="00BC620A" w:rsidP="00045018">
      <w:pPr>
        <w:pStyle w:val="Bullet"/>
        <w:numPr>
          <w:ilvl w:val="0"/>
          <w:numId w:val="0"/>
        </w:numPr>
        <w:ind w:left="360"/>
        <w:rPr>
          <w:rStyle w:val="Hyperlink"/>
          <w:color w:val="auto"/>
          <w:u w:val="none"/>
        </w:rPr>
      </w:pPr>
    </w:p>
    <w:p w:rsidR="00A77BB8" w:rsidRDefault="00A77BB8" w:rsidP="00045018">
      <w:pPr>
        <w:pStyle w:val="Bullet"/>
        <w:numPr>
          <w:ilvl w:val="0"/>
          <w:numId w:val="0"/>
        </w:numPr>
        <w:ind w:left="360"/>
        <w:rPr>
          <w:rStyle w:val="Hyperlink"/>
          <w:color w:val="auto"/>
          <w:u w:val="none"/>
        </w:rPr>
      </w:pPr>
    </w:p>
    <w:p w:rsidR="00A77BB8" w:rsidRDefault="00A77BB8" w:rsidP="00045018">
      <w:pPr>
        <w:pStyle w:val="Bullet"/>
        <w:numPr>
          <w:ilvl w:val="0"/>
          <w:numId w:val="0"/>
        </w:numPr>
        <w:ind w:left="360"/>
        <w:rPr>
          <w:rFonts w:eastAsiaTheme="minorHAnsi"/>
        </w:rPr>
      </w:pPr>
      <w:r>
        <w:rPr>
          <w:noProof/>
          <w:lang w:eastAsia="en-GB"/>
        </w:rPr>
        <w:drawing>
          <wp:inline distT="0" distB="0" distL="0" distR="0" wp14:anchorId="06B80155" wp14:editId="5C17D7D8">
            <wp:extent cx="2219325" cy="657225"/>
            <wp:effectExtent l="0" t="0" r="952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219325" cy="657225"/>
                    </a:xfrm>
                    <a:prstGeom prst="rect">
                      <a:avLst/>
                    </a:prstGeom>
                  </pic:spPr>
                </pic:pic>
              </a:graphicData>
            </a:graphic>
          </wp:inline>
        </w:drawing>
      </w:r>
    </w:p>
    <w:p w:rsidR="008A79D9" w:rsidRPr="000016F8" w:rsidRDefault="008A79D9" w:rsidP="00045018">
      <w:pPr>
        <w:pStyle w:val="Heading1"/>
        <w:rPr>
          <w:rFonts w:eastAsiaTheme="minorHAnsi"/>
        </w:rPr>
      </w:pPr>
      <w:r>
        <w:rPr>
          <w:rFonts w:eastAsiaTheme="minorHAnsi"/>
        </w:rPr>
        <w:t>Upcoming events…</w:t>
      </w:r>
    </w:p>
    <w:p w:rsidR="00E1749E" w:rsidRDefault="009338B0" w:rsidP="00045018">
      <w:pPr>
        <w:pStyle w:val="Bullet"/>
        <w:rPr>
          <w:rFonts w:eastAsiaTheme="minorHAnsi"/>
        </w:rPr>
      </w:pPr>
      <w:r>
        <w:rPr>
          <w:rFonts w:eastAsiaTheme="minorHAnsi"/>
        </w:rPr>
        <w:t>Please look out for the dates advertised on Neighbourhood Matters, Twitter and Facebook.</w:t>
      </w:r>
    </w:p>
    <w:p w:rsidR="0007410E" w:rsidRDefault="0007410E" w:rsidP="00045018">
      <w:pPr>
        <w:pStyle w:val="Bullet"/>
        <w:numPr>
          <w:ilvl w:val="0"/>
          <w:numId w:val="0"/>
        </w:numPr>
        <w:ind w:left="360"/>
        <w:rPr>
          <w:rFonts w:eastAsiaTheme="minorHAnsi"/>
        </w:rPr>
      </w:pPr>
    </w:p>
    <w:p w:rsidR="000016F8" w:rsidRPr="000016F8" w:rsidRDefault="000016F8" w:rsidP="00045018">
      <w:pPr>
        <w:pStyle w:val="Heading1"/>
        <w:rPr>
          <w:rFonts w:eastAsiaTheme="minorHAnsi"/>
        </w:rPr>
      </w:pPr>
      <w:r>
        <w:rPr>
          <w:rFonts w:eastAsiaTheme="minorHAnsi"/>
        </w:rPr>
        <w:t>Keep in contact with your SNT</w:t>
      </w:r>
      <w:r w:rsidR="00E1749E">
        <w:rPr>
          <w:rFonts w:eastAsiaTheme="minorHAnsi"/>
        </w:rPr>
        <w:t>…</w:t>
      </w:r>
    </w:p>
    <w:p w:rsidR="002A3B66" w:rsidRDefault="000016F8" w:rsidP="00045018">
      <w:pPr>
        <w:pStyle w:val="Bullet"/>
        <w:rPr>
          <w:rFonts w:eastAsiaTheme="minorHAnsi"/>
        </w:rPr>
      </w:pPr>
      <w:r>
        <w:rPr>
          <w:rFonts w:eastAsiaTheme="minorHAnsi"/>
        </w:rPr>
        <w:t>Email</w:t>
      </w:r>
      <w:r w:rsidR="002A3B66">
        <w:rPr>
          <w:rFonts w:eastAsiaTheme="minorHAnsi"/>
        </w:rPr>
        <w:t xml:space="preserve"> the teams</w:t>
      </w:r>
      <w:r>
        <w:rPr>
          <w:rFonts w:eastAsiaTheme="minorHAnsi"/>
        </w:rPr>
        <w:t>:</w:t>
      </w:r>
      <w:r w:rsidR="002A3B66">
        <w:rPr>
          <w:rFonts w:eastAsiaTheme="minorHAnsi"/>
        </w:rPr>
        <w:t xml:space="preserve"> </w:t>
      </w:r>
    </w:p>
    <w:p w:rsidR="000016F8" w:rsidRDefault="00595500" w:rsidP="00045018">
      <w:pPr>
        <w:pStyle w:val="Bullet"/>
        <w:numPr>
          <w:ilvl w:val="0"/>
          <w:numId w:val="0"/>
        </w:numPr>
        <w:spacing w:after="0"/>
        <w:ind w:left="357"/>
        <w:rPr>
          <w:rStyle w:val="Hyperlink"/>
          <w:rFonts w:eastAsiaTheme="minorHAnsi"/>
        </w:rPr>
      </w:pPr>
      <w:r>
        <w:rPr>
          <w:rFonts w:eastAsiaTheme="minorHAnsi"/>
        </w:rPr>
        <w:t xml:space="preserve">Pickersleigh </w:t>
      </w:r>
      <w:r w:rsidR="000016F8">
        <w:rPr>
          <w:rFonts w:eastAsiaTheme="minorHAnsi"/>
        </w:rPr>
        <w:br/>
      </w:r>
      <w:hyperlink r:id="rId29" w:history="1">
        <w:r w:rsidR="00502EDF" w:rsidRPr="003F0E7A">
          <w:rPr>
            <w:rStyle w:val="Hyperlink"/>
            <w:rFonts w:eastAsiaTheme="minorHAnsi"/>
          </w:rPr>
          <w:t>pickersleigh.snt@westmercia.pnn.police.uk</w:t>
        </w:r>
      </w:hyperlink>
    </w:p>
    <w:p w:rsidR="00D43A5E" w:rsidRDefault="00D43A5E" w:rsidP="00045018">
      <w:pPr>
        <w:pStyle w:val="Bullet"/>
        <w:numPr>
          <w:ilvl w:val="0"/>
          <w:numId w:val="0"/>
        </w:numPr>
        <w:spacing w:after="0"/>
        <w:ind w:left="357"/>
        <w:rPr>
          <w:rStyle w:val="Hyperlink"/>
          <w:rFonts w:eastAsiaTheme="minorHAnsi"/>
          <w:color w:val="333333"/>
          <w:u w:val="none"/>
        </w:rPr>
      </w:pPr>
    </w:p>
    <w:p w:rsidR="002A3B66" w:rsidRDefault="00502EDF" w:rsidP="00045018">
      <w:pPr>
        <w:pStyle w:val="Bullet"/>
        <w:numPr>
          <w:ilvl w:val="0"/>
          <w:numId w:val="0"/>
        </w:numPr>
        <w:spacing w:after="0"/>
        <w:ind w:left="357"/>
        <w:rPr>
          <w:rStyle w:val="Hyperlink"/>
          <w:sz w:val="22"/>
          <w:szCs w:val="22"/>
        </w:rPr>
      </w:pPr>
      <w:r>
        <w:rPr>
          <w:rStyle w:val="Hyperlink"/>
          <w:rFonts w:eastAsiaTheme="minorHAnsi"/>
          <w:color w:val="333333"/>
          <w:u w:val="none"/>
        </w:rPr>
        <w:t>Link and Dyson</w:t>
      </w:r>
      <w:r w:rsidR="002A3B66">
        <w:rPr>
          <w:rStyle w:val="Hyperlink"/>
          <w:rFonts w:eastAsiaTheme="minorHAnsi"/>
          <w:color w:val="333333"/>
          <w:u w:val="none"/>
        </w:rPr>
        <w:t xml:space="preserve"> </w:t>
      </w:r>
      <w:hyperlink r:id="rId30" w:history="1">
        <w:r w:rsidRPr="003F0E7A">
          <w:rPr>
            <w:rStyle w:val="Hyperlink"/>
            <w:sz w:val="22"/>
            <w:szCs w:val="22"/>
          </w:rPr>
          <w:t>linkanddyson.snt@westmercia.pnn.police.uk</w:t>
        </w:r>
      </w:hyperlink>
    </w:p>
    <w:p w:rsidR="00D43A5E" w:rsidRDefault="00D43A5E" w:rsidP="00045018">
      <w:pPr>
        <w:pStyle w:val="Bullet"/>
        <w:numPr>
          <w:ilvl w:val="0"/>
          <w:numId w:val="0"/>
        </w:numPr>
        <w:spacing w:after="0"/>
        <w:ind w:left="357"/>
        <w:rPr>
          <w:rStyle w:val="Hyperlink"/>
          <w:rFonts w:eastAsiaTheme="minorHAnsi"/>
          <w:color w:val="333333"/>
          <w:u w:val="none"/>
        </w:rPr>
      </w:pPr>
    </w:p>
    <w:p w:rsidR="002A3B66" w:rsidRDefault="00502EDF" w:rsidP="00045018">
      <w:pPr>
        <w:pStyle w:val="Bullet"/>
        <w:numPr>
          <w:ilvl w:val="0"/>
          <w:numId w:val="0"/>
        </w:numPr>
        <w:spacing w:after="0"/>
        <w:ind w:left="357"/>
        <w:rPr>
          <w:rStyle w:val="Hyperlink"/>
          <w:sz w:val="22"/>
          <w:szCs w:val="22"/>
        </w:rPr>
      </w:pPr>
      <w:r>
        <w:rPr>
          <w:rStyle w:val="Hyperlink"/>
          <w:rFonts w:eastAsiaTheme="minorHAnsi"/>
          <w:color w:val="333333"/>
          <w:u w:val="none"/>
        </w:rPr>
        <w:t>Kempsey and Alfrick</w:t>
      </w:r>
      <w:r w:rsidR="002A3B66">
        <w:rPr>
          <w:rStyle w:val="Hyperlink"/>
          <w:rFonts w:eastAsiaTheme="minorHAnsi"/>
          <w:color w:val="333333"/>
          <w:u w:val="none"/>
        </w:rPr>
        <w:t xml:space="preserve"> </w:t>
      </w:r>
      <w:hyperlink r:id="rId31" w:history="1">
        <w:r w:rsidRPr="003F0E7A">
          <w:rPr>
            <w:rStyle w:val="Hyperlink"/>
            <w:sz w:val="22"/>
            <w:szCs w:val="22"/>
          </w:rPr>
          <w:t>ka.snt@westmercia.pnn.police.uk</w:t>
        </w:r>
      </w:hyperlink>
    </w:p>
    <w:p w:rsidR="00D43A5E" w:rsidRDefault="00D43A5E" w:rsidP="00045018">
      <w:pPr>
        <w:pStyle w:val="Bullet"/>
        <w:numPr>
          <w:ilvl w:val="0"/>
          <w:numId w:val="0"/>
        </w:numPr>
        <w:spacing w:after="0"/>
        <w:ind w:left="357"/>
        <w:rPr>
          <w:rStyle w:val="Hyperlink"/>
          <w:rFonts w:eastAsiaTheme="minorHAnsi"/>
          <w:color w:val="333333"/>
          <w:u w:val="none"/>
        </w:rPr>
      </w:pPr>
    </w:p>
    <w:p w:rsidR="00D43A5E" w:rsidRDefault="00502EDF" w:rsidP="00045018">
      <w:pPr>
        <w:pStyle w:val="Bullet"/>
        <w:numPr>
          <w:ilvl w:val="0"/>
          <w:numId w:val="0"/>
        </w:numPr>
        <w:spacing w:after="0"/>
        <w:ind w:left="357"/>
        <w:rPr>
          <w:rStyle w:val="Hyperlink"/>
          <w:rFonts w:eastAsiaTheme="minorHAnsi"/>
          <w:color w:val="333333"/>
          <w:u w:val="none"/>
        </w:rPr>
      </w:pPr>
      <w:r>
        <w:rPr>
          <w:rStyle w:val="Hyperlink"/>
          <w:rFonts w:eastAsiaTheme="minorHAnsi"/>
          <w:color w:val="333333"/>
          <w:u w:val="none"/>
        </w:rPr>
        <w:t>Priory and Wells</w:t>
      </w:r>
    </w:p>
    <w:p w:rsidR="002A3B66" w:rsidRDefault="000B3009" w:rsidP="00045018">
      <w:pPr>
        <w:pStyle w:val="Bullet"/>
        <w:numPr>
          <w:ilvl w:val="0"/>
          <w:numId w:val="0"/>
        </w:numPr>
        <w:spacing w:after="0"/>
        <w:ind w:left="357"/>
        <w:rPr>
          <w:rStyle w:val="Hyperlink"/>
          <w:sz w:val="22"/>
          <w:szCs w:val="22"/>
        </w:rPr>
      </w:pPr>
      <w:hyperlink r:id="rId32" w:history="1">
        <w:r w:rsidR="00502EDF" w:rsidRPr="003F0E7A">
          <w:rPr>
            <w:rStyle w:val="Hyperlink"/>
            <w:sz w:val="22"/>
            <w:szCs w:val="22"/>
          </w:rPr>
          <w:t>chaseandpriory.snt@westmercia.pnn.police.uk</w:t>
        </w:r>
      </w:hyperlink>
    </w:p>
    <w:p w:rsidR="00D43A5E" w:rsidRDefault="00D43A5E" w:rsidP="00045018">
      <w:pPr>
        <w:pStyle w:val="Bullet"/>
        <w:numPr>
          <w:ilvl w:val="0"/>
          <w:numId w:val="0"/>
        </w:numPr>
        <w:spacing w:after="0"/>
        <w:ind w:left="357"/>
        <w:rPr>
          <w:rStyle w:val="Hyperlink"/>
          <w:rFonts w:eastAsiaTheme="minorHAnsi"/>
          <w:color w:val="333333"/>
          <w:u w:val="none"/>
        </w:rPr>
      </w:pPr>
    </w:p>
    <w:p w:rsidR="00502EDF" w:rsidRDefault="00502EDF" w:rsidP="00045018">
      <w:pPr>
        <w:pStyle w:val="Bullet"/>
        <w:numPr>
          <w:ilvl w:val="0"/>
          <w:numId w:val="0"/>
        </w:numPr>
        <w:spacing w:after="0"/>
        <w:ind w:left="357"/>
        <w:rPr>
          <w:rStyle w:val="Hyperlink"/>
          <w:rFonts w:eastAsiaTheme="minorHAnsi"/>
          <w:color w:val="333333"/>
          <w:u w:val="none"/>
        </w:rPr>
      </w:pPr>
      <w:r>
        <w:rPr>
          <w:rStyle w:val="Hyperlink"/>
          <w:rFonts w:eastAsiaTheme="minorHAnsi"/>
          <w:color w:val="333333"/>
          <w:u w:val="none"/>
        </w:rPr>
        <w:t>Upton</w:t>
      </w:r>
    </w:p>
    <w:p w:rsidR="002A3B66" w:rsidRDefault="000B3009" w:rsidP="00045018">
      <w:pPr>
        <w:pStyle w:val="Bullet"/>
        <w:numPr>
          <w:ilvl w:val="0"/>
          <w:numId w:val="0"/>
        </w:numPr>
        <w:spacing w:after="0"/>
        <w:ind w:left="357"/>
        <w:rPr>
          <w:rStyle w:val="Hyperlink"/>
          <w:sz w:val="22"/>
          <w:szCs w:val="22"/>
        </w:rPr>
      </w:pPr>
      <w:hyperlink r:id="rId33" w:history="1">
        <w:r w:rsidR="004E775B" w:rsidRPr="003F0E7A">
          <w:rPr>
            <w:rStyle w:val="Hyperlink"/>
            <w:sz w:val="22"/>
            <w:szCs w:val="22"/>
          </w:rPr>
          <w:t>upton.snt@westmercia.pnn.police.uk</w:t>
        </w:r>
      </w:hyperlink>
    </w:p>
    <w:p w:rsidR="00D43A5E" w:rsidRPr="004260E1" w:rsidRDefault="00D43A5E" w:rsidP="00045018">
      <w:pPr>
        <w:pStyle w:val="Bullet"/>
        <w:numPr>
          <w:ilvl w:val="0"/>
          <w:numId w:val="0"/>
        </w:numPr>
        <w:spacing w:after="0"/>
        <w:ind w:left="357"/>
        <w:rPr>
          <w:rStyle w:val="Hyperlink"/>
          <w:rFonts w:eastAsiaTheme="minorHAnsi"/>
          <w:color w:val="333333"/>
          <w:u w:val="none"/>
        </w:rPr>
      </w:pPr>
    </w:p>
    <w:p w:rsidR="000016F8" w:rsidRDefault="000016F8" w:rsidP="00045018">
      <w:pPr>
        <w:pStyle w:val="Bullet"/>
        <w:rPr>
          <w:rFonts w:eastAsiaTheme="minorHAnsi"/>
        </w:rPr>
      </w:pPr>
      <w:r>
        <w:rPr>
          <w:rFonts w:eastAsiaTheme="minorHAnsi"/>
        </w:rPr>
        <w:t xml:space="preserve">Twitter: </w:t>
      </w:r>
      <w:r w:rsidR="004E775B">
        <w:rPr>
          <w:rFonts w:eastAsiaTheme="minorHAnsi"/>
        </w:rPr>
        <w:t>@Malvern</w:t>
      </w:r>
      <w:r w:rsidRPr="000016F8">
        <w:rPr>
          <w:rFonts w:eastAsiaTheme="minorHAnsi"/>
        </w:rPr>
        <w:t>Cops</w:t>
      </w:r>
      <w:r w:rsidR="0015369A">
        <w:rPr>
          <w:rFonts w:eastAsiaTheme="minorHAnsi"/>
        </w:rPr>
        <w:t xml:space="preserve"> </w:t>
      </w:r>
    </w:p>
    <w:p w:rsidR="000016F8" w:rsidRDefault="000016F8" w:rsidP="00045018">
      <w:pPr>
        <w:pStyle w:val="Bullet"/>
        <w:rPr>
          <w:rFonts w:eastAsiaTheme="minorHAnsi"/>
        </w:rPr>
      </w:pPr>
      <w:r>
        <w:rPr>
          <w:rFonts w:eastAsiaTheme="minorHAnsi"/>
        </w:rPr>
        <w:t xml:space="preserve">Facebook: </w:t>
      </w:r>
      <w:r w:rsidR="0092588D">
        <w:rPr>
          <w:rFonts w:eastAsiaTheme="minorHAnsi"/>
        </w:rPr>
        <w:t>‘</w:t>
      </w:r>
      <w:r w:rsidR="00A77BB8">
        <w:rPr>
          <w:rFonts w:eastAsiaTheme="minorHAnsi"/>
        </w:rPr>
        <w:t>Malvern Cops’</w:t>
      </w:r>
    </w:p>
    <w:p w:rsidR="00D43A5E" w:rsidRPr="000016F8" w:rsidRDefault="00D43A5E" w:rsidP="00045018">
      <w:pPr>
        <w:pStyle w:val="Bullet"/>
        <w:numPr>
          <w:ilvl w:val="0"/>
          <w:numId w:val="0"/>
        </w:numPr>
        <w:ind w:left="360"/>
        <w:rPr>
          <w:rFonts w:eastAsiaTheme="minorHAnsi"/>
        </w:rPr>
      </w:pPr>
    </w:p>
    <w:p w:rsidR="0000700C" w:rsidRDefault="00C80223" w:rsidP="00045018">
      <w:pPr>
        <w:pStyle w:val="Bullet"/>
        <w:rPr>
          <w:b/>
        </w:rPr>
      </w:pPr>
      <w:r w:rsidRPr="00C82F5B">
        <w:rPr>
          <w:b/>
        </w:rPr>
        <w:t>F</w:t>
      </w:r>
      <w:r w:rsidR="0000700C" w:rsidRPr="00C82F5B">
        <w:rPr>
          <w:b/>
        </w:rPr>
        <w:t>or crimes in progress call 999.</w:t>
      </w:r>
    </w:p>
    <w:p w:rsidR="000016F8" w:rsidRPr="00D43A5E" w:rsidRDefault="00C80223" w:rsidP="00045018">
      <w:pPr>
        <w:pStyle w:val="Bullet"/>
        <w:rPr>
          <w:rStyle w:val="Hyperlink"/>
          <w:color w:val="333333"/>
          <w:u w:val="none"/>
        </w:rPr>
      </w:pPr>
      <w:r>
        <w:t xml:space="preserve">For non-emergencies report online: </w:t>
      </w:r>
      <w:hyperlink r:id="rId34" w:history="1">
        <w:r w:rsidR="0000700C" w:rsidRPr="0000700C">
          <w:rPr>
            <w:rStyle w:val="Hyperlink"/>
          </w:rPr>
          <w:t>https://www.westmercia.police.uk/</w:t>
        </w:r>
      </w:hyperlink>
    </w:p>
    <w:p w:rsidR="00D43A5E" w:rsidRPr="00D80CBD" w:rsidRDefault="00D43A5E" w:rsidP="00045018">
      <w:pPr>
        <w:pStyle w:val="Bullet"/>
        <w:numPr>
          <w:ilvl w:val="0"/>
          <w:numId w:val="0"/>
        </w:numPr>
        <w:ind w:left="360"/>
        <w:rPr>
          <w:rStyle w:val="Hyperlink"/>
          <w:color w:val="333333"/>
          <w:u w:val="none"/>
        </w:rPr>
      </w:pPr>
    </w:p>
    <w:p w:rsidR="00D80CBD" w:rsidRPr="000016F8" w:rsidRDefault="00D80CBD" w:rsidP="00045018">
      <w:pPr>
        <w:pStyle w:val="Bullet"/>
        <w:numPr>
          <w:ilvl w:val="0"/>
          <w:numId w:val="0"/>
        </w:numPr>
        <w:ind w:left="360"/>
      </w:pPr>
    </w:p>
    <w:p w:rsidR="00D80CBD" w:rsidRPr="000B3742" w:rsidRDefault="00D80CBD" w:rsidP="00045018">
      <w:pPr>
        <w:pStyle w:val="Bullet"/>
        <w:numPr>
          <w:ilvl w:val="0"/>
          <w:numId w:val="0"/>
        </w:numPr>
        <w:ind w:left="360"/>
      </w:pPr>
    </w:p>
    <w:p w:rsidR="00045018" w:rsidRPr="000B3742" w:rsidRDefault="00045018">
      <w:pPr>
        <w:pStyle w:val="Bullet"/>
        <w:numPr>
          <w:ilvl w:val="0"/>
          <w:numId w:val="0"/>
        </w:numPr>
        <w:ind w:left="360"/>
      </w:pPr>
    </w:p>
    <w:sectPr w:rsidR="00045018" w:rsidRPr="000B3742" w:rsidSect="00B56828">
      <w:type w:val="continuous"/>
      <w:pgSz w:w="11907" w:h="16840" w:code="9"/>
      <w:pgMar w:top="567" w:right="567" w:bottom="567" w:left="567" w:header="567" w:footer="567" w:gutter="0"/>
      <w:cols w:num="2" w:space="794"/>
      <w:formProt w:val="0"/>
      <w:titlePg/>
      <w:docGrid w:linePitch="6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16F8" w:rsidRDefault="000016F8" w:rsidP="00CE34B4">
      <w:r>
        <w:separator/>
      </w:r>
    </w:p>
  </w:endnote>
  <w:endnote w:type="continuationSeparator" w:id="0">
    <w:p w:rsidR="000016F8" w:rsidRDefault="000016F8" w:rsidP="00CE3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Segoe UI Semibold">
    <w:panose1 w:val="020B0702040204020203"/>
    <w:charset w:val="00"/>
    <w:family w:val="swiss"/>
    <w:pitch w:val="variable"/>
    <w:sig w:usb0="E00002FF" w:usb1="4000A47B" w:usb2="00000001" w:usb3="00000000" w:csb0="0000019F" w:csb1="00000000"/>
  </w:font>
  <w:font w:name="var(--bs-font-sans-serif)">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41B5" w:rsidRPr="00640871" w:rsidRDefault="00EB41B5" w:rsidP="00702736">
    <w:pPr>
      <w:pStyle w:val="Footer"/>
      <w:pBdr>
        <w:top w:val="single" w:sz="6" w:space="1" w:color="005B97"/>
      </w:pBdr>
      <w:tabs>
        <w:tab w:val="clear" w:pos="4153"/>
        <w:tab w:val="clear" w:pos="8306"/>
        <w:tab w:val="right" w:pos="10206"/>
      </w:tabs>
      <w:spacing w:before="240"/>
      <w:jc w:val="center"/>
      <w:rPr>
        <w:szCs w:val="22"/>
        <w:lang w:val="en-US"/>
      </w:rPr>
    </w:pPr>
    <w:r w:rsidRPr="00640871">
      <w:rPr>
        <w:szCs w:val="22"/>
        <w:lang w:val="en-US"/>
      </w:rPr>
      <w:t xml:space="preserve">Page </w:t>
    </w:r>
    <w:r w:rsidRPr="00640871">
      <w:rPr>
        <w:rStyle w:val="PageNumber"/>
        <w:szCs w:val="22"/>
      </w:rPr>
      <w:fldChar w:fldCharType="begin"/>
    </w:r>
    <w:r w:rsidRPr="00640871">
      <w:rPr>
        <w:rStyle w:val="PageNumber"/>
        <w:szCs w:val="22"/>
      </w:rPr>
      <w:instrText xml:space="preserve"> PAGE </w:instrText>
    </w:r>
    <w:r w:rsidRPr="00640871">
      <w:rPr>
        <w:rStyle w:val="PageNumber"/>
        <w:szCs w:val="22"/>
      </w:rPr>
      <w:fldChar w:fldCharType="separate"/>
    </w:r>
    <w:r w:rsidR="00DB4EB0">
      <w:rPr>
        <w:rStyle w:val="PageNumber"/>
        <w:noProof/>
        <w:szCs w:val="22"/>
      </w:rPr>
      <w:t>2</w:t>
    </w:r>
    <w:r w:rsidRPr="00640871">
      <w:rPr>
        <w:rStyle w:val="PageNumber"/>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715D" w:rsidRPr="0046715D" w:rsidRDefault="0046715D" w:rsidP="0046715D">
    <w:pPr>
      <w:spacing w:after="0"/>
      <w:rPr>
        <w:sz w:val="8"/>
        <w:szCs w:val="8"/>
      </w:rPr>
    </w:pPr>
  </w:p>
  <w:tbl>
    <w:tblPr>
      <w:tblW w:w="0" w:type="auto"/>
      <w:tblBorders>
        <w:top w:val="single" w:sz="6" w:space="0" w:color="005B97"/>
      </w:tblBorders>
      <w:tblLook w:val="01E0" w:firstRow="1" w:lastRow="1" w:firstColumn="1" w:lastColumn="1" w:noHBand="0" w:noVBand="0"/>
    </w:tblPr>
    <w:tblGrid>
      <w:gridCol w:w="5404"/>
      <w:gridCol w:w="5369"/>
    </w:tblGrid>
    <w:tr w:rsidR="0046715D" w:rsidRPr="00683C1B" w:rsidTr="005C7F68">
      <w:trPr>
        <w:cantSplit/>
        <w:trHeight w:val="907"/>
      </w:trPr>
      <w:tc>
        <w:tcPr>
          <w:tcW w:w="5494" w:type="dxa"/>
          <w:shd w:val="clear" w:color="auto" w:fill="auto"/>
          <w:vAlign w:val="center"/>
        </w:tcPr>
        <w:p w:rsidR="0046715D" w:rsidRPr="00683C1B" w:rsidRDefault="00AD2ED5" w:rsidP="00683C1B">
          <w:pPr>
            <w:spacing w:after="0"/>
            <w:rPr>
              <w:color w:val="1C8CA3"/>
            </w:rPr>
          </w:pPr>
          <w:r w:rsidRPr="00683C1B">
            <w:rPr>
              <w:noProof/>
              <w:color w:val="1C8CA3"/>
              <w:sz w:val="22"/>
              <w:szCs w:val="22"/>
              <w:lang w:eastAsia="en-GB"/>
            </w:rPr>
            <w:drawing>
              <wp:inline distT="0" distB="0" distL="0" distR="0">
                <wp:extent cx="1190625" cy="438150"/>
                <wp:effectExtent l="0" t="0" r="0" b="0"/>
                <wp:docPr id="5" name="Picture 5" descr="Colour - WestMer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lour - WestMerc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25" cy="438150"/>
                        </a:xfrm>
                        <a:prstGeom prst="rect">
                          <a:avLst/>
                        </a:prstGeom>
                        <a:noFill/>
                        <a:ln>
                          <a:noFill/>
                        </a:ln>
                      </pic:spPr>
                    </pic:pic>
                  </a:graphicData>
                </a:graphic>
              </wp:inline>
            </w:drawing>
          </w:r>
        </w:p>
      </w:tc>
      <w:tc>
        <w:tcPr>
          <w:tcW w:w="5495" w:type="dxa"/>
          <w:shd w:val="clear" w:color="auto" w:fill="auto"/>
          <w:vAlign w:val="center"/>
        </w:tcPr>
        <w:p w:rsidR="0046715D" w:rsidRPr="000A692A" w:rsidRDefault="00BD5459" w:rsidP="00683C1B">
          <w:pPr>
            <w:spacing w:after="0"/>
            <w:jc w:val="right"/>
            <w:rPr>
              <w:color w:val="005B97"/>
            </w:rPr>
          </w:pPr>
          <w:r w:rsidRPr="000A692A">
            <w:rPr>
              <w:color w:val="005B97"/>
            </w:rPr>
            <w:t>Page</w:t>
          </w:r>
          <w:r w:rsidR="005C7F68" w:rsidRPr="000A692A">
            <w:rPr>
              <w:color w:val="005B97"/>
            </w:rPr>
            <w:t xml:space="preserve"> </w:t>
          </w:r>
          <w:r w:rsidR="005C7F68" w:rsidRPr="000A692A">
            <w:rPr>
              <w:color w:val="005B97"/>
            </w:rPr>
            <w:fldChar w:fldCharType="begin"/>
          </w:r>
          <w:r w:rsidR="005C7F68" w:rsidRPr="000A692A">
            <w:rPr>
              <w:color w:val="005B97"/>
            </w:rPr>
            <w:instrText xml:space="preserve"> PAGE   \* MERGEFORMAT </w:instrText>
          </w:r>
          <w:r w:rsidR="005C7F68" w:rsidRPr="000A692A">
            <w:rPr>
              <w:color w:val="005B97"/>
            </w:rPr>
            <w:fldChar w:fldCharType="separate"/>
          </w:r>
          <w:r w:rsidR="00274A92">
            <w:rPr>
              <w:noProof/>
              <w:color w:val="005B97"/>
            </w:rPr>
            <w:t>1</w:t>
          </w:r>
          <w:r w:rsidR="005C7F68" w:rsidRPr="000A692A">
            <w:rPr>
              <w:noProof/>
              <w:color w:val="005B97"/>
            </w:rPr>
            <w:fldChar w:fldCharType="end"/>
          </w:r>
          <w:r w:rsidRPr="000A692A">
            <w:rPr>
              <w:color w:val="005B97"/>
            </w:rPr>
            <w:t xml:space="preserve"> </w:t>
          </w:r>
        </w:p>
      </w:tc>
    </w:tr>
  </w:tbl>
  <w:p w:rsidR="0046715D" w:rsidRPr="0046715D" w:rsidRDefault="0046715D" w:rsidP="0046715D">
    <w:pPr>
      <w:spacing w:after="0"/>
      <w:rPr>
        <w:sz w:val="4"/>
        <w:szCs w:val="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41B5" w:rsidRPr="005C7F68" w:rsidRDefault="00F14323" w:rsidP="005C7F68">
    <w:pPr>
      <w:pStyle w:val="Footer"/>
      <w:pBdr>
        <w:top w:val="single" w:sz="4" w:space="1" w:color="333333"/>
      </w:pBdr>
      <w:tabs>
        <w:tab w:val="clear" w:pos="4153"/>
        <w:tab w:val="clear" w:pos="8306"/>
        <w:tab w:val="right" w:pos="10773"/>
      </w:tabs>
      <w:spacing w:before="240"/>
      <w:rPr>
        <w:color w:val="005B97"/>
        <w:szCs w:val="20"/>
        <w:lang w:val="en-US"/>
      </w:rPr>
    </w:pPr>
    <w:r>
      <w:rPr>
        <w:rFonts w:ascii="Segoe UI Semibold" w:hAnsi="Segoe UI Semibold"/>
        <w:color w:val="005B97"/>
        <w:lang w:val="en-US"/>
      </w:rPr>
      <w:fldChar w:fldCharType="begin"/>
    </w:r>
    <w:r>
      <w:rPr>
        <w:rFonts w:ascii="Segoe UI Semibold" w:hAnsi="Segoe UI Semibold"/>
        <w:color w:val="005B97"/>
        <w:lang w:val="en-US"/>
      </w:rPr>
      <w:instrText xml:space="preserve"> STYLEREF  issue </w:instrText>
    </w:r>
    <w:r>
      <w:rPr>
        <w:rFonts w:ascii="Segoe UI Semibold" w:hAnsi="Segoe UI Semibold"/>
        <w:color w:val="005B97"/>
        <w:lang w:val="en-US"/>
      </w:rPr>
      <w:fldChar w:fldCharType="separate"/>
    </w:r>
    <w:r w:rsidR="000B3009">
      <w:rPr>
        <w:rFonts w:ascii="Segoe UI Semibold" w:hAnsi="Segoe UI Semibold"/>
        <w:noProof/>
        <w:color w:val="005B97"/>
        <w:lang w:val="en-US"/>
      </w:rPr>
      <w:t>Issue 3 - Bringing you updates from your local teams</w:t>
    </w:r>
    <w:r>
      <w:rPr>
        <w:rFonts w:ascii="Segoe UI Semibold" w:hAnsi="Segoe UI Semibold"/>
        <w:color w:val="005B97"/>
        <w:lang w:val="en-US"/>
      </w:rPr>
      <w:fldChar w:fldCharType="end"/>
    </w:r>
    <w:r w:rsidR="005A590C">
      <w:rPr>
        <w:rFonts w:ascii="Segoe UI Semibold" w:hAnsi="Segoe UI Semibold"/>
        <w:color w:val="005B97"/>
        <w:lang w:val="en-US"/>
      </w:rPr>
      <w:t xml:space="preserve"> : </w:t>
    </w:r>
    <w:r>
      <w:rPr>
        <w:rFonts w:ascii="Segoe UI Semibold" w:hAnsi="Segoe UI Semibold"/>
        <w:color w:val="005B97"/>
        <w:lang w:val="en-US"/>
      </w:rPr>
      <w:fldChar w:fldCharType="begin"/>
    </w:r>
    <w:r>
      <w:rPr>
        <w:rFonts w:ascii="Segoe UI Semibold" w:hAnsi="Segoe UI Semibold"/>
        <w:color w:val="005B97"/>
        <w:lang w:val="en-US"/>
      </w:rPr>
      <w:instrText xml:space="preserve"> STYLEREF  Date1 </w:instrText>
    </w:r>
    <w:r>
      <w:rPr>
        <w:rFonts w:ascii="Segoe UI Semibold" w:hAnsi="Segoe UI Semibold"/>
        <w:color w:val="005B97"/>
        <w:lang w:val="en-US"/>
      </w:rPr>
      <w:fldChar w:fldCharType="separate"/>
    </w:r>
    <w:r w:rsidR="000B3009">
      <w:rPr>
        <w:rFonts w:ascii="Segoe UI Semibold" w:hAnsi="Segoe UI Semibold"/>
        <w:noProof/>
        <w:color w:val="005B97"/>
        <w:lang w:val="en-US"/>
      </w:rPr>
      <w:t>1 April 2022 to 30 June 2022</w:t>
    </w:r>
    <w:r>
      <w:rPr>
        <w:rFonts w:ascii="Segoe UI Semibold" w:hAnsi="Segoe UI Semibold"/>
        <w:color w:val="005B97"/>
        <w:lang w:val="en-US"/>
      </w:rPr>
      <w:fldChar w:fldCharType="end"/>
    </w:r>
    <w:r w:rsidR="005C7F68" w:rsidRPr="005C7F68">
      <w:rPr>
        <w:color w:val="005B97"/>
        <w:szCs w:val="20"/>
        <w:lang w:val="en-US"/>
      </w:rPr>
      <w:tab/>
    </w:r>
    <w:r w:rsidR="00EB41B5" w:rsidRPr="005C7F68">
      <w:rPr>
        <w:color w:val="005B97"/>
        <w:szCs w:val="20"/>
        <w:lang w:val="en-US"/>
      </w:rPr>
      <w:t xml:space="preserve">Page </w:t>
    </w:r>
    <w:r w:rsidR="00EB41B5" w:rsidRPr="005C7F68">
      <w:rPr>
        <w:rStyle w:val="PageNumber"/>
        <w:color w:val="005B97"/>
        <w:szCs w:val="20"/>
      </w:rPr>
      <w:fldChar w:fldCharType="begin"/>
    </w:r>
    <w:r w:rsidR="00EB41B5" w:rsidRPr="005C7F68">
      <w:rPr>
        <w:rStyle w:val="PageNumber"/>
        <w:color w:val="005B97"/>
        <w:szCs w:val="20"/>
      </w:rPr>
      <w:instrText xml:space="preserve"> PAGE </w:instrText>
    </w:r>
    <w:r w:rsidR="00EB41B5" w:rsidRPr="005C7F68">
      <w:rPr>
        <w:rStyle w:val="PageNumber"/>
        <w:color w:val="005B97"/>
        <w:szCs w:val="20"/>
      </w:rPr>
      <w:fldChar w:fldCharType="separate"/>
    </w:r>
    <w:r w:rsidR="000B3009">
      <w:rPr>
        <w:rStyle w:val="PageNumber"/>
        <w:noProof/>
        <w:color w:val="005B97"/>
        <w:szCs w:val="20"/>
      </w:rPr>
      <w:t>7</w:t>
    </w:r>
    <w:r w:rsidR="00EB41B5" w:rsidRPr="005C7F68">
      <w:rPr>
        <w:rStyle w:val="PageNumber"/>
        <w:color w:val="005B97"/>
        <w:szCs w:val="20"/>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41B5" w:rsidRPr="007A679A" w:rsidRDefault="00EB41B5">
    <w:pPr>
      <w:rPr>
        <w:rFonts w:cs="Arial"/>
        <w:sz w:val="16"/>
        <w:szCs w:val="16"/>
      </w:rPr>
    </w:pPr>
  </w:p>
  <w:p w:rsidR="00EB41B5" w:rsidRPr="007A679A" w:rsidRDefault="00EB41B5" w:rsidP="007A679A">
    <w:pPr>
      <w:pStyle w:val="Footer"/>
      <w:rPr>
        <w:rFonts w:cs="Arial"/>
        <w:sz w:val="8"/>
        <w:szCs w:val="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16F8" w:rsidRDefault="000016F8" w:rsidP="00CE34B4">
      <w:r>
        <w:separator/>
      </w:r>
    </w:p>
  </w:footnote>
  <w:footnote w:type="continuationSeparator" w:id="0">
    <w:p w:rsidR="000016F8" w:rsidRDefault="000016F8" w:rsidP="00CE34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41B5" w:rsidRPr="00B56F14" w:rsidRDefault="00CD3436" w:rsidP="00B56F14">
    <w:pPr>
      <w:pStyle w:val="Header"/>
      <w:pBdr>
        <w:bottom w:val="single" w:sz="4" w:space="1" w:color="333333"/>
      </w:pBdr>
      <w:tabs>
        <w:tab w:val="clear" w:pos="4153"/>
        <w:tab w:val="clear" w:pos="8306"/>
      </w:tabs>
      <w:spacing w:after="240"/>
      <w:jc w:val="center"/>
      <w:rPr>
        <w:rFonts w:ascii="Segoe UI Semibold" w:hAnsi="Segoe UI Semibold" w:cs="Arial"/>
        <w:b/>
        <w:color w:val="005B97"/>
        <w:sz w:val="28"/>
        <w:szCs w:val="28"/>
      </w:rPr>
    </w:pPr>
    <w:r>
      <w:rPr>
        <w:rFonts w:ascii="Segoe UI Semibold" w:hAnsi="Segoe UI Semibold"/>
        <w:color w:val="005B97"/>
        <w:lang w:val="en-US"/>
      </w:rPr>
      <w:fldChar w:fldCharType="begin"/>
    </w:r>
    <w:r>
      <w:rPr>
        <w:rFonts w:ascii="Segoe UI Semibold" w:hAnsi="Segoe UI Semibold"/>
        <w:color w:val="005B97"/>
        <w:lang w:val="en-US"/>
      </w:rPr>
      <w:instrText xml:space="preserve"> </w:instrText>
    </w:r>
    <w:r w:rsidR="00B56828">
      <w:rPr>
        <w:rFonts w:ascii="Segoe UI Semibold" w:hAnsi="Segoe UI Semibold"/>
        <w:color w:val="005B97"/>
        <w:lang w:val="en-US"/>
      </w:rPr>
      <w:instrText xml:space="preserve">STYLEREF  </w:instrText>
    </w:r>
    <w:r>
      <w:rPr>
        <w:rFonts w:ascii="Segoe UI Semibold" w:hAnsi="Segoe UI Semibold"/>
        <w:color w:val="005B97"/>
        <w:lang w:val="en-US"/>
      </w:rPr>
      <w:instrText xml:space="preserve">teamname </w:instrText>
    </w:r>
    <w:r>
      <w:rPr>
        <w:rFonts w:ascii="Segoe UI Semibold" w:hAnsi="Segoe UI Semibold"/>
        <w:color w:val="005B97"/>
        <w:lang w:val="en-US"/>
      </w:rPr>
      <w:fldChar w:fldCharType="separate"/>
    </w:r>
    <w:r w:rsidR="000B3009">
      <w:rPr>
        <w:rFonts w:ascii="Segoe UI Semibold" w:hAnsi="Segoe UI Semibold"/>
        <w:noProof/>
        <w:color w:val="005B97"/>
        <w:lang w:val="en-US"/>
      </w:rPr>
      <w:t>Malvern and Upton</w:t>
    </w:r>
    <w:r>
      <w:rPr>
        <w:rFonts w:ascii="Segoe UI Semibold" w:hAnsi="Segoe UI Semibold"/>
        <w:color w:val="005B97"/>
        <w:lang w:val="en-US"/>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D3024"/>
    <w:multiLevelType w:val="multilevel"/>
    <w:tmpl w:val="5AB2CFAA"/>
    <w:lvl w:ilvl="0">
      <w:start w:val="1"/>
      <w:numFmt w:val="bullet"/>
      <w:lvlText w:val=""/>
      <w:lvlJc w:val="left"/>
      <w:pPr>
        <w:tabs>
          <w:tab w:val="num" w:pos="284"/>
        </w:tabs>
        <w:ind w:left="284" w:hanging="284"/>
      </w:pPr>
      <w:rPr>
        <w:rFonts w:ascii="Symbol" w:hAnsi="Symbol" w:hint="default"/>
        <w:color w:val="00A09D"/>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044EBB"/>
    <w:multiLevelType w:val="multilevel"/>
    <w:tmpl w:val="B8D2093A"/>
    <w:lvl w:ilvl="0">
      <w:numFmt w:val="bullet"/>
      <w:lvlText w:val=""/>
      <w:lvlJc w:val="left"/>
      <w:pPr>
        <w:tabs>
          <w:tab w:val="num" w:pos="340"/>
        </w:tabs>
        <w:ind w:left="340" w:hanging="340"/>
      </w:pPr>
      <w:rPr>
        <w:rFonts w:ascii="Wingdings" w:hAnsi="Wingdings" w:hint="default"/>
        <w:color w:val="93509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560153"/>
    <w:multiLevelType w:val="multilevel"/>
    <w:tmpl w:val="A1F854EC"/>
    <w:lvl w:ilvl="0">
      <w:start w:val="1"/>
      <w:numFmt w:val="bullet"/>
      <w:lvlText w:val=""/>
      <w:lvlJc w:val="left"/>
      <w:pPr>
        <w:tabs>
          <w:tab w:val="num" w:pos="284"/>
        </w:tabs>
        <w:ind w:left="284" w:hanging="284"/>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A01C5E"/>
    <w:multiLevelType w:val="multilevel"/>
    <w:tmpl w:val="ADF41D9E"/>
    <w:lvl w:ilvl="0">
      <w:numFmt w:val="bullet"/>
      <w:lvlText w:val=""/>
      <w:lvlJc w:val="left"/>
      <w:pPr>
        <w:tabs>
          <w:tab w:val="num" w:pos="413"/>
        </w:tabs>
        <w:ind w:left="356" w:firstLine="195"/>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9E77AA"/>
    <w:multiLevelType w:val="hybridMultilevel"/>
    <w:tmpl w:val="2D22F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607A61"/>
    <w:multiLevelType w:val="hybridMultilevel"/>
    <w:tmpl w:val="3B22FE0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B565DC4"/>
    <w:multiLevelType w:val="multilevel"/>
    <w:tmpl w:val="40C41D00"/>
    <w:lvl w:ilvl="0">
      <w:start w:val="1"/>
      <w:numFmt w:val="bullet"/>
      <w:lvlText w:val=""/>
      <w:lvlJc w:val="left"/>
      <w:pPr>
        <w:tabs>
          <w:tab w:val="num" w:pos="284"/>
        </w:tabs>
        <w:ind w:left="284" w:hanging="284"/>
      </w:pPr>
      <w:rPr>
        <w:rFonts w:ascii="Symbol" w:hAnsi="Symbol" w:hint="default"/>
        <w:color w:val="00A09D"/>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C7614FC"/>
    <w:multiLevelType w:val="multilevel"/>
    <w:tmpl w:val="63D45690"/>
    <w:lvl w:ilvl="0">
      <w:start w:val="1"/>
      <w:numFmt w:val="bullet"/>
      <w:lvlText w:val=""/>
      <w:lvlJc w:val="left"/>
      <w:pPr>
        <w:tabs>
          <w:tab w:val="num" w:pos="397"/>
        </w:tabs>
        <w:ind w:left="567" w:hanging="56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651D67"/>
    <w:multiLevelType w:val="hybridMultilevel"/>
    <w:tmpl w:val="B968708E"/>
    <w:lvl w:ilvl="0" w:tplc="7D523086">
      <w:numFmt w:val="bullet"/>
      <w:lvlText w:val=""/>
      <w:lvlJc w:val="left"/>
      <w:pPr>
        <w:tabs>
          <w:tab w:val="num" w:pos="340"/>
        </w:tabs>
        <w:ind w:left="340" w:hanging="340"/>
      </w:pPr>
      <w:rPr>
        <w:rFonts w:ascii="Wingdings" w:hAnsi="Wingdings" w:hint="default"/>
        <w:color w:val="93509E"/>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5B1A72"/>
    <w:multiLevelType w:val="hybridMultilevel"/>
    <w:tmpl w:val="603691B2"/>
    <w:lvl w:ilvl="0" w:tplc="5C30FBC0">
      <w:numFmt w:val="bullet"/>
      <w:lvlText w:val=""/>
      <w:lvlJc w:val="left"/>
      <w:pPr>
        <w:tabs>
          <w:tab w:val="num" w:pos="340"/>
        </w:tabs>
        <w:ind w:left="340" w:hanging="340"/>
      </w:pPr>
      <w:rPr>
        <w:rFonts w:ascii="Wingdings" w:hAnsi="Wingdings" w:hint="default"/>
        <w:color w:val="FFFFFF"/>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DED0F21"/>
    <w:multiLevelType w:val="hybridMultilevel"/>
    <w:tmpl w:val="8F48558C"/>
    <w:lvl w:ilvl="0" w:tplc="231EB44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3B47AB"/>
    <w:multiLevelType w:val="hybridMultilevel"/>
    <w:tmpl w:val="3D904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D416CF"/>
    <w:multiLevelType w:val="multilevel"/>
    <w:tmpl w:val="6B88D4B6"/>
    <w:lvl w:ilvl="0">
      <w:start w:val="1"/>
      <w:numFmt w:val="bullet"/>
      <w:lvlText w:val=""/>
      <w:lvlJc w:val="left"/>
      <w:pPr>
        <w:tabs>
          <w:tab w:val="num" w:pos="397"/>
        </w:tabs>
        <w:ind w:left="397" w:hanging="397"/>
      </w:pPr>
      <w:rPr>
        <w:rFonts w:ascii="Symbol" w:hAnsi="Symbol" w:hint="default"/>
        <w:color w:val="00A09D"/>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7D85D94"/>
    <w:multiLevelType w:val="hybridMultilevel"/>
    <w:tmpl w:val="D04A5A68"/>
    <w:lvl w:ilvl="0" w:tplc="9566DC8E">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3E25A42"/>
    <w:multiLevelType w:val="multilevel"/>
    <w:tmpl w:val="B3623A74"/>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A134378"/>
    <w:multiLevelType w:val="hybridMultilevel"/>
    <w:tmpl w:val="AEC2D74A"/>
    <w:lvl w:ilvl="0" w:tplc="906E3B8A">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A511EF4"/>
    <w:multiLevelType w:val="hybridMultilevel"/>
    <w:tmpl w:val="4824FE8E"/>
    <w:lvl w:ilvl="0" w:tplc="FB8605C8">
      <w:start w:val="1"/>
      <w:numFmt w:val="bullet"/>
      <w:pStyle w:val="Bullet"/>
      <w:lvlText w:val=""/>
      <w:lvlJc w:val="left"/>
      <w:pPr>
        <w:ind w:left="360" w:hanging="360"/>
      </w:pPr>
      <w:rPr>
        <w:rFonts w:ascii="Symbol" w:hAnsi="Symbol" w:hint="default"/>
        <w:color w:val="005B97"/>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B7022D7"/>
    <w:multiLevelType w:val="hybridMultilevel"/>
    <w:tmpl w:val="B8D2093A"/>
    <w:lvl w:ilvl="0" w:tplc="7D523086">
      <w:numFmt w:val="bullet"/>
      <w:lvlText w:val=""/>
      <w:lvlJc w:val="left"/>
      <w:pPr>
        <w:tabs>
          <w:tab w:val="num" w:pos="340"/>
        </w:tabs>
        <w:ind w:left="340" w:hanging="340"/>
      </w:pPr>
      <w:rPr>
        <w:rFonts w:ascii="Wingdings" w:hAnsi="Wingdings" w:hint="default"/>
        <w:color w:val="93509E"/>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DE720B1"/>
    <w:multiLevelType w:val="multilevel"/>
    <w:tmpl w:val="7666BA04"/>
    <w:lvl w:ilvl="0">
      <w:start w:val="1"/>
      <w:numFmt w:val="bullet"/>
      <w:lvlText w:val=""/>
      <w:lvlJc w:val="left"/>
      <w:pPr>
        <w:tabs>
          <w:tab w:val="num" w:pos="567"/>
        </w:tabs>
        <w:ind w:left="567" w:hanging="56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0F904A0"/>
    <w:multiLevelType w:val="hybridMultilevel"/>
    <w:tmpl w:val="FC0E4AE0"/>
    <w:lvl w:ilvl="0" w:tplc="08090001">
      <w:start w:val="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35803CE"/>
    <w:multiLevelType w:val="multilevel"/>
    <w:tmpl w:val="46102972"/>
    <w:lvl w:ilvl="0">
      <w:start w:val="1"/>
      <w:numFmt w:val="bullet"/>
      <w:lvlText w:val=""/>
      <w:lvlJc w:val="left"/>
      <w:pPr>
        <w:tabs>
          <w:tab w:val="num" w:pos="284"/>
        </w:tabs>
        <w:ind w:left="284" w:hanging="284"/>
      </w:pPr>
      <w:rPr>
        <w:rFonts w:ascii="Symbol" w:hAnsi="Symbol" w:hint="default"/>
        <w:color w:val="005B97"/>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3F44B97"/>
    <w:multiLevelType w:val="hybridMultilevel"/>
    <w:tmpl w:val="9F644DE4"/>
    <w:lvl w:ilvl="0" w:tplc="10943C1E">
      <w:start w:val="1"/>
      <w:numFmt w:val="bullet"/>
      <w:lvlText w:val=""/>
      <w:lvlJc w:val="left"/>
      <w:pPr>
        <w:tabs>
          <w:tab w:val="num" w:pos="284"/>
        </w:tabs>
        <w:ind w:left="284" w:hanging="284"/>
      </w:pPr>
      <w:rPr>
        <w:rFonts w:ascii="Symbol" w:hAnsi="Symbol" w:hint="default"/>
        <w:color w:val="FFFFFF"/>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7532F3C"/>
    <w:multiLevelType w:val="hybridMultilevel"/>
    <w:tmpl w:val="ADF41D9E"/>
    <w:lvl w:ilvl="0" w:tplc="DCE84748">
      <w:numFmt w:val="bullet"/>
      <w:lvlText w:val=""/>
      <w:lvlJc w:val="left"/>
      <w:pPr>
        <w:tabs>
          <w:tab w:val="num" w:pos="413"/>
        </w:tabs>
        <w:ind w:left="356" w:firstLine="195"/>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82C39CB"/>
    <w:multiLevelType w:val="hybridMultilevel"/>
    <w:tmpl w:val="B868F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91D4D3C"/>
    <w:multiLevelType w:val="hybridMultilevel"/>
    <w:tmpl w:val="67E058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EBF696D"/>
    <w:multiLevelType w:val="hybridMultilevel"/>
    <w:tmpl w:val="A82C535C"/>
    <w:lvl w:ilvl="0" w:tplc="B59004AA">
      <w:numFmt w:val="bullet"/>
      <w:lvlText w:val=""/>
      <w:lvlJc w:val="left"/>
      <w:pPr>
        <w:tabs>
          <w:tab w:val="num" w:pos="413"/>
        </w:tabs>
        <w:ind w:left="356" w:firstLine="195"/>
      </w:pPr>
      <w:rPr>
        <w:rFonts w:ascii="Wingdings" w:hAnsi="Wingdings" w:hint="default"/>
        <w:color w:val="93509E"/>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F030972"/>
    <w:multiLevelType w:val="hybridMultilevel"/>
    <w:tmpl w:val="51802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F597A1E"/>
    <w:multiLevelType w:val="hybridMultilevel"/>
    <w:tmpl w:val="13B4373A"/>
    <w:lvl w:ilvl="0" w:tplc="5AB07500">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F914F1A"/>
    <w:multiLevelType w:val="hybridMultilevel"/>
    <w:tmpl w:val="3D72BAA0"/>
    <w:lvl w:ilvl="0" w:tplc="C892FDFC">
      <w:start w:val="1"/>
      <w:numFmt w:val="bullet"/>
      <w:lvlText w:val=""/>
      <w:lvlJc w:val="left"/>
      <w:pPr>
        <w:tabs>
          <w:tab w:val="num" w:pos="397"/>
        </w:tabs>
        <w:ind w:left="397" w:hanging="397"/>
      </w:pPr>
      <w:rPr>
        <w:rFonts w:ascii="Symbol" w:hAnsi="Symbol" w:hint="default"/>
        <w:b/>
        <w:color w:val="005B97"/>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0AA06C5"/>
    <w:multiLevelType w:val="multilevel"/>
    <w:tmpl w:val="603691B2"/>
    <w:lvl w:ilvl="0">
      <w:numFmt w:val="bullet"/>
      <w:lvlText w:val=""/>
      <w:lvlJc w:val="left"/>
      <w:pPr>
        <w:tabs>
          <w:tab w:val="num" w:pos="340"/>
        </w:tabs>
        <w:ind w:left="340" w:hanging="340"/>
      </w:pPr>
      <w:rPr>
        <w:rFonts w:ascii="Wingdings" w:hAnsi="Wingdings" w:hint="default"/>
        <w:color w:val="FFFFFF"/>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168663E"/>
    <w:multiLevelType w:val="hybridMultilevel"/>
    <w:tmpl w:val="31EEC4EA"/>
    <w:lvl w:ilvl="0" w:tplc="FD60F184">
      <w:start w:val="1"/>
      <w:numFmt w:val="bullet"/>
      <w:lvlText w:val=""/>
      <w:lvlJc w:val="left"/>
      <w:pPr>
        <w:tabs>
          <w:tab w:val="num" w:pos="284"/>
        </w:tabs>
        <w:ind w:left="284" w:hanging="284"/>
      </w:pPr>
      <w:rPr>
        <w:rFonts w:ascii="Wingdings" w:hAnsi="Wingdings" w:hint="default"/>
        <w:color w:val="93509E"/>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B12408E"/>
    <w:multiLevelType w:val="hybridMultilevel"/>
    <w:tmpl w:val="A1F854EC"/>
    <w:lvl w:ilvl="0" w:tplc="54C217FE">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0E4FB0"/>
    <w:multiLevelType w:val="hybridMultilevel"/>
    <w:tmpl w:val="9D4E65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DD655E5"/>
    <w:multiLevelType w:val="hybridMultilevel"/>
    <w:tmpl w:val="06F8BB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2"/>
  </w:num>
  <w:num w:numId="2">
    <w:abstractNumId w:val="3"/>
  </w:num>
  <w:num w:numId="3">
    <w:abstractNumId w:val="25"/>
  </w:num>
  <w:num w:numId="4">
    <w:abstractNumId w:val="31"/>
  </w:num>
  <w:num w:numId="5">
    <w:abstractNumId w:val="2"/>
  </w:num>
  <w:num w:numId="6">
    <w:abstractNumId w:val="30"/>
  </w:num>
  <w:num w:numId="7">
    <w:abstractNumId w:val="9"/>
  </w:num>
  <w:num w:numId="8">
    <w:abstractNumId w:val="29"/>
  </w:num>
  <w:num w:numId="9">
    <w:abstractNumId w:val="17"/>
  </w:num>
  <w:num w:numId="10">
    <w:abstractNumId w:val="1"/>
  </w:num>
  <w:num w:numId="11">
    <w:abstractNumId w:val="8"/>
  </w:num>
  <w:num w:numId="12">
    <w:abstractNumId w:val="5"/>
  </w:num>
  <w:num w:numId="13">
    <w:abstractNumId w:val="21"/>
  </w:num>
  <w:num w:numId="14">
    <w:abstractNumId w:val="18"/>
  </w:num>
  <w:num w:numId="15">
    <w:abstractNumId w:val="7"/>
  </w:num>
  <w:num w:numId="16">
    <w:abstractNumId w:val="32"/>
  </w:num>
  <w:num w:numId="17">
    <w:abstractNumId w:val="33"/>
  </w:num>
  <w:num w:numId="18">
    <w:abstractNumId w:val="14"/>
  </w:num>
  <w:num w:numId="19">
    <w:abstractNumId w:val="12"/>
  </w:num>
  <w:num w:numId="20">
    <w:abstractNumId w:val="0"/>
  </w:num>
  <w:num w:numId="21">
    <w:abstractNumId w:val="16"/>
  </w:num>
  <w:num w:numId="22">
    <w:abstractNumId w:val="6"/>
  </w:num>
  <w:num w:numId="23">
    <w:abstractNumId w:val="4"/>
  </w:num>
  <w:num w:numId="24">
    <w:abstractNumId w:val="24"/>
  </w:num>
  <w:num w:numId="25">
    <w:abstractNumId w:val="23"/>
  </w:num>
  <w:num w:numId="26">
    <w:abstractNumId w:val="26"/>
  </w:num>
  <w:num w:numId="27">
    <w:abstractNumId w:val="11"/>
  </w:num>
  <w:num w:numId="28">
    <w:abstractNumId w:val="20"/>
  </w:num>
  <w:num w:numId="29">
    <w:abstractNumId w:val="28"/>
  </w:num>
  <w:num w:numId="30">
    <w:abstractNumId w:val="15"/>
  </w:num>
  <w:num w:numId="31">
    <w:abstractNumId w:val="27"/>
  </w:num>
  <w:num w:numId="32">
    <w:abstractNumId w:val="10"/>
  </w:num>
  <w:num w:numId="33">
    <w:abstractNumId w:val="13"/>
  </w:num>
  <w:num w:numId="3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gutterAtTop/>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forms" w:enforcement="1" w:cryptProviderType="rsaAES" w:cryptAlgorithmClass="hash" w:cryptAlgorithmType="typeAny" w:cryptAlgorithmSid="14" w:cryptSpinCount="100000" w:hash="j5mozg4XzqjRdguOTGk8eSgTjm12vi6IHZwSYkk9fOHXZAu4mkRB3ayAphEjds7cSw/VsEOxto2k3fS0q5f1Ng==" w:salt="3ySZwgpk3bPAxXEoeVuDAQ=="/>
  <w:defaultTabStop w:val="720"/>
  <w:drawingGridHorizontalSpacing w:val="24"/>
  <w:drawingGridVerticalSpacing w:val="65"/>
  <w:displayHorizontalDrawingGridEvery w:val="0"/>
  <w:doNotShadeFormData/>
  <w:noPunctuationKerning/>
  <w:characterSpacingControl w:val="doNotCompress"/>
  <w:hdrShapeDefaults>
    <o:shapedefaults v:ext="edit" spidmax="28673" fill="f" fillcolor="white" stroke="f">
      <v:fill color="white" on="f"/>
      <v:stroke on="f"/>
      <o:colormru v:ext="edit" colors="#cba8d2,#93509e,#93599e,#8d54a1,#93559e,#d9c0de,#1c8ca3"/>
    </o:shapedefaults>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16F8"/>
    <w:rsid w:val="00000E32"/>
    <w:rsid w:val="00000FFB"/>
    <w:rsid w:val="000016F8"/>
    <w:rsid w:val="0000269A"/>
    <w:rsid w:val="000031EB"/>
    <w:rsid w:val="0000432E"/>
    <w:rsid w:val="0000700C"/>
    <w:rsid w:val="00011343"/>
    <w:rsid w:val="000126F8"/>
    <w:rsid w:val="00015876"/>
    <w:rsid w:val="00016608"/>
    <w:rsid w:val="000206AF"/>
    <w:rsid w:val="00023FD2"/>
    <w:rsid w:val="00026381"/>
    <w:rsid w:val="00027697"/>
    <w:rsid w:val="000376E9"/>
    <w:rsid w:val="00041468"/>
    <w:rsid w:val="00044E85"/>
    <w:rsid w:val="00045018"/>
    <w:rsid w:val="00047A6A"/>
    <w:rsid w:val="00051080"/>
    <w:rsid w:val="00052989"/>
    <w:rsid w:val="00055608"/>
    <w:rsid w:val="0006053C"/>
    <w:rsid w:val="000607E9"/>
    <w:rsid w:val="00064841"/>
    <w:rsid w:val="0006486C"/>
    <w:rsid w:val="00064D05"/>
    <w:rsid w:val="00071D4F"/>
    <w:rsid w:val="0007410E"/>
    <w:rsid w:val="00081D29"/>
    <w:rsid w:val="00084AA9"/>
    <w:rsid w:val="00091C92"/>
    <w:rsid w:val="000920D2"/>
    <w:rsid w:val="000958C1"/>
    <w:rsid w:val="00095C05"/>
    <w:rsid w:val="00096BD9"/>
    <w:rsid w:val="00097464"/>
    <w:rsid w:val="000A0BD1"/>
    <w:rsid w:val="000A1AED"/>
    <w:rsid w:val="000A692A"/>
    <w:rsid w:val="000A745D"/>
    <w:rsid w:val="000B2E57"/>
    <w:rsid w:val="000B3009"/>
    <w:rsid w:val="000B3742"/>
    <w:rsid w:val="000C3061"/>
    <w:rsid w:val="000C481E"/>
    <w:rsid w:val="000C57F6"/>
    <w:rsid w:val="000C7480"/>
    <w:rsid w:val="000D0198"/>
    <w:rsid w:val="000D314F"/>
    <w:rsid w:val="000D6EDC"/>
    <w:rsid w:val="000E0074"/>
    <w:rsid w:val="000E3826"/>
    <w:rsid w:val="000E4FED"/>
    <w:rsid w:val="000E759E"/>
    <w:rsid w:val="000E77C4"/>
    <w:rsid w:val="000E77D2"/>
    <w:rsid w:val="000F0C1D"/>
    <w:rsid w:val="000F1AEF"/>
    <w:rsid w:val="000F31DD"/>
    <w:rsid w:val="000F7AF4"/>
    <w:rsid w:val="0010452C"/>
    <w:rsid w:val="001061FB"/>
    <w:rsid w:val="00107E27"/>
    <w:rsid w:val="00110135"/>
    <w:rsid w:val="00110B7B"/>
    <w:rsid w:val="001137A3"/>
    <w:rsid w:val="00113E1C"/>
    <w:rsid w:val="00126C79"/>
    <w:rsid w:val="00126CDB"/>
    <w:rsid w:val="001274D3"/>
    <w:rsid w:val="00130862"/>
    <w:rsid w:val="00131669"/>
    <w:rsid w:val="00133B7C"/>
    <w:rsid w:val="00137397"/>
    <w:rsid w:val="00140A51"/>
    <w:rsid w:val="001434D1"/>
    <w:rsid w:val="001437A4"/>
    <w:rsid w:val="0014467A"/>
    <w:rsid w:val="00147D61"/>
    <w:rsid w:val="00151A85"/>
    <w:rsid w:val="0015369A"/>
    <w:rsid w:val="00165C23"/>
    <w:rsid w:val="0016759A"/>
    <w:rsid w:val="00173DCF"/>
    <w:rsid w:val="00175435"/>
    <w:rsid w:val="00182728"/>
    <w:rsid w:val="001850F2"/>
    <w:rsid w:val="00191A47"/>
    <w:rsid w:val="001967FD"/>
    <w:rsid w:val="001A0216"/>
    <w:rsid w:val="001A0292"/>
    <w:rsid w:val="001A35FB"/>
    <w:rsid w:val="001A6AAA"/>
    <w:rsid w:val="001A7DA1"/>
    <w:rsid w:val="001B11CD"/>
    <w:rsid w:val="001B1A8E"/>
    <w:rsid w:val="001B320D"/>
    <w:rsid w:val="001B36DE"/>
    <w:rsid w:val="001B553F"/>
    <w:rsid w:val="001C4764"/>
    <w:rsid w:val="001C4B4A"/>
    <w:rsid w:val="001C59E4"/>
    <w:rsid w:val="001C786F"/>
    <w:rsid w:val="001D4591"/>
    <w:rsid w:val="001D5A97"/>
    <w:rsid w:val="001E0211"/>
    <w:rsid w:val="001E69F6"/>
    <w:rsid w:val="001F2E28"/>
    <w:rsid w:val="001F4B6B"/>
    <w:rsid w:val="0020079A"/>
    <w:rsid w:val="002022BA"/>
    <w:rsid w:val="002043A7"/>
    <w:rsid w:val="00206585"/>
    <w:rsid w:val="002078E6"/>
    <w:rsid w:val="00210154"/>
    <w:rsid w:val="002105B6"/>
    <w:rsid w:val="00210F8F"/>
    <w:rsid w:val="00215E88"/>
    <w:rsid w:val="0021733D"/>
    <w:rsid w:val="00221F9E"/>
    <w:rsid w:val="00222A9C"/>
    <w:rsid w:val="00225885"/>
    <w:rsid w:val="00232328"/>
    <w:rsid w:val="00235B8B"/>
    <w:rsid w:val="00237B08"/>
    <w:rsid w:val="00241A67"/>
    <w:rsid w:val="00242102"/>
    <w:rsid w:val="002504A7"/>
    <w:rsid w:val="002545DA"/>
    <w:rsid w:val="002579C5"/>
    <w:rsid w:val="00260158"/>
    <w:rsid w:val="002614A2"/>
    <w:rsid w:val="002617FD"/>
    <w:rsid w:val="0027019B"/>
    <w:rsid w:val="00270A5E"/>
    <w:rsid w:val="00270E4F"/>
    <w:rsid w:val="0027251C"/>
    <w:rsid w:val="00274A92"/>
    <w:rsid w:val="00280A5A"/>
    <w:rsid w:val="002868C5"/>
    <w:rsid w:val="0029095E"/>
    <w:rsid w:val="00291FEE"/>
    <w:rsid w:val="002939CB"/>
    <w:rsid w:val="002951BC"/>
    <w:rsid w:val="002A39E8"/>
    <w:rsid w:val="002A3B66"/>
    <w:rsid w:val="002A56A0"/>
    <w:rsid w:val="002A6185"/>
    <w:rsid w:val="002A73C8"/>
    <w:rsid w:val="002B00A9"/>
    <w:rsid w:val="002C1829"/>
    <w:rsid w:val="002C2D70"/>
    <w:rsid w:val="002D0FA4"/>
    <w:rsid w:val="002D17F9"/>
    <w:rsid w:val="002D27D9"/>
    <w:rsid w:val="002D2BB1"/>
    <w:rsid w:val="002D4642"/>
    <w:rsid w:val="002E0571"/>
    <w:rsid w:val="002E12F5"/>
    <w:rsid w:val="002E51B0"/>
    <w:rsid w:val="002E7F90"/>
    <w:rsid w:val="002F1143"/>
    <w:rsid w:val="002F5F2D"/>
    <w:rsid w:val="002F63A9"/>
    <w:rsid w:val="00303B37"/>
    <w:rsid w:val="00304AB8"/>
    <w:rsid w:val="00304EA1"/>
    <w:rsid w:val="003052C8"/>
    <w:rsid w:val="00305ACC"/>
    <w:rsid w:val="003073B5"/>
    <w:rsid w:val="0031050D"/>
    <w:rsid w:val="00310545"/>
    <w:rsid w:val="003112CB"/>
    <w:rsid w:val="00312225"/>
    <w:rsid w:val="00320D2F"/>
    <w:rsid w:val="003226F7"/>
    <w:rsid w:val="0032560F"/>
    <w:rsid w:val="0032599D"/>
    <w:rsid w:val="00332C3F"/>
    <w:rsid w:val="00334A88"/>
    <w:rsid w:val="00337186"/>
    <w:rsid w:val="00343AB3"/>
    <w:rsid w:val="003453A9"/>
    <w:rsid w:val="00350088"/>
    <w:rsid w:val="003521CA"/>
    <w:rsid w:val="0035669D"/>
    <w:rsid w:val="00360ACB"/>
    <w:rsid w:val="0036162A"/>
    <w:rsid w:val="0036450B"/>
    <w:rsid w:val="00366675"/>
    <w:rsid w:val="00370C99"/>
    <w:rsid w:val="00370D59"/>
    <w:rsid w:val="00372A61"/>
    <w:rsid w:val="00372E53"/>
    <w:rsid w:val="0037374E"/>
    <w:rsid w:val="00374A20"/>
    <w:rsid w:val="003757CD"/>
    <w:rsid w:val="003759DA"/>
    <w:rsid w:val="00376368"/>
    <w:rsid w:val="003805F5"/>
    <w:rsid w:val="00383F26"/>
    <w:rsid w:val="00385D9D"/>
    <w:rsid w:val="003904F9"/>
    <w:rsid w:val="003909B8"/>
    <w:rsid w:val="00391328"/>
    <w:rsid w:val="0039208F"/>
    <w:rsid w:val="003A1C61"/>
    <w:rsid w:val="003A7B58"/>
    <w:rsid w:val="003B392D"/>
    <w:rsid w:val="003C0C11"/>
    <w:rsid w:val="003C1AE0"/>
    <w:rsid w:val="003C2F50"/>
    <w:rsid w:val="003C32FB"/>
    <w:rsid w:val="003D072F"/>
    <w:rsid w:val="003D2A92"/>
    <w:rsid w:val="003D55AA"/>
    <w:rsid w:val="003D7EEB"/>
    <w:rsid w:val="003E1E68"/>
    <w:rsid w:val="003E438B"/>
    <w:rsid w:val="003E4F5E"/>
    <w:rsid w:val="003E5BF7"/>
    <w:rsid w:val="003E7B9B"/>
    <w:rsid w:val="003F0BFA"/>
    <w:rsid w:val="003F2159"/>
    <w:rsid w:val="00403AA2"/>
    <w:rsid w:val="00404AA8"/>
    <w:rsid w:val="00412B7E"/>
    <w:rsid w:val="00414759"/>
    <w:rsid w:val="004260E1"/>
    <w:rsid w:val="004310D2"/>
    <w:rsid w:val="004349B3"/>
    <w:rsid w:val="00435CC9"/>
    <w:rsid w:val="004372CF"/>
    <w:rsid w:val="00441A62"/>
    <w:rsid w:val="00443A23"/>
    <w:rsid w:val="004442C4"/>
    <w:rsid w:val="00450AD0"/>
    <w:rsid w:val="00450BB9"/>
    <w:rsid w:val="004573DA"/>
    <w:rsid w:val="00464397"/>
    <w:rsid w:val="0046715D"/>
    <w:rsid w:val="00470733"/>
    <w:rsid w:val="0047163B"/>
    <w:rsid w:val="004734A9"/>
    <w:rsid w:val="004809C2"/>
    <w:rsid w:val="004809DC"/>
    <w:rsid w:val="00484437"/>
    <w:rsid w:val="00484E74"/>
    <w:rsid w:val="004850CF"/>
    <w:rsid w:val="0049476B"/>
    <w:rsid w:val="00496A4F"/>
    <w:rsid w:val="00497D32"/>
    <w:rsid w:val="004A21A5"/>
    <w:rsid w:val="004A474E"/>
    <w:rsid w:val="004A5587"/>
    <w:rsid w:val="004A6C6A"/>
    <w:rsid w:val="004A7168"/>
    <w:rsid w:val="004B6F61"/>
    <w:rsid w:val="004C20E1"/>
    <w:rsid w:val="004C7301"/>
    <w:rsid w:val="004D357A"/>
    <w:rsid w:val="004D6914"/>
    <w:rsid w:val="004D756D"/>
    <w:rsid w:val="004E125A"/>
    <w:rsid w:val="004E2D70"/>
    <w:rsid w:val="004E4075"/>
    <w:rsid w:val="004E775B"/>
    <w:rsid w:val="004F0F4D"/>
    <w:rsid w:val="004F1ED7"/>
    <w:rsid w:val="004F4DD3"/>
    <w:rsid w:val="004F5C63"/>
    <w:rsid w:val="004F7805"/>
    <w:rsid w:val="00502AC1"/>
    <w:rsid w:val="00502EDF"/>
    <w:rsid w:val="00516B09"/>
    <w:rsid w:val="00516E0C"/>
    <w:rsid w:val="005177E8"/>
    <w:rsid w:val="00527E51"/>
    <w:rsid w:val="00533DBF"/>
    <w:rsid w:val="00541298"/>
    <w:rsid w:val="005418F9"/>
    <w:rsid w:val="00543589"/>
    <w:rsid w:val="005479CC"/>
    <w:rsid w:val="0055212A"/>
    <w:rsid w:val="00552BCF"/>
    <w:rsid w:val="00554B18"/>
    <w:rsid w:val="00555E9C"/>
    <w:rsid w:val="00555EFF"/>
    <w:rsid w:val="00560075"/>
    <w:rsid w:val="00560C72"/>
    <w:rsid w:val="00561EA0"/>
    <w:rsid w:val="00564CEA"/>
    <w:rsid w:val="005703FE"/>
    <w:rsid w:val="00570F5E"/>
    <w:rsid w:val="00574C7A"/>
    <w:rsid w:val="00586F1A"/>
    <w:rsid w:val="00591EDA"/>
    <w:rsid w:val="005934B7"/>
    <w:rsid w:val="00593822"/>
    <w:rsid w:val="00593A07"/>
    <w:rsid w:val="00595038"/>
    <w:rsid w:val="00595500"/>
    <w:rsid w:val="00596CAE"/>
    <w:rsid w:val="00597423"/>
    <w:rsid w:val="005A1ADA"/>
    <w:rsid w:val="005A590C"/>
    <w:rsid w:val="005B1EDC"/>
    <w:rsid w:val="005B3CED"/>
    <w:rsid w:val="005B4EA5"/>
    <w:rsid w:val="005C67EE"/>
    <w:rsid w:val="005C7F68"/>
    <w:rsid w:val="005D4FF6"/>
    <w:rsid w:val="005E1986"/>
    <w:rsid w:val="005E2A13"/>
    <w:rsid w:val="005E69CC"/>
    <w:rsid w:val="005F5252"/>
    <w:rsid w:val="005F541F"/>
    <w:rsid w:val="00610107"/>
    <w:rsid w:val="006111F6"/>
    <w:rsid w:val="006154C2"/>
    <w:rsid w:val="00615592"/>
    <w:rsid w:val="006163A8"/>
    <w:rsid w:val="00616F45"/>
    <w:rsid w:val="00617AC6"/>
    <w:rsid w:val="0062152D"/>
    <w:rsid w:val="00635A7C"/>
    <w:rsid w:val="006407A6"/>
    <w:rsid w:val="00640871"/>
    <w:rsid w:val="00643354"/>
    <w:rsid w:val="00650B0F"/>
    <w:rsid w:val="00651138"/>
    <w:rsid w:val="00656691"/>
    <w:rsid w:val="00657839"/>
    <w:rsid w:val="006602D4"/>
    <w:rsid w:val="00663E89"/>
    <w:rsid w:val="00667F29"/>
    <w:rsid w:val="00672617"/>
    <w:rsid w:val="00672E16"/>
    <w:rsid w:val="00674C4A"/>
    <w:rsid w:val="00675916"/>
    <w:rsid w:val="00675C2D"/>
    <w:rsid w:val="006837CD"/>
    <w:rsid w:val="00683C1B"/>
    <w:rsid w:val="00685B6E"/>
    <w:rsid w:val="006867D1"/>
    <w:rsid w:val="006938F1"/>
    <w:rsid w:val="006957E2"/>
    <w:rsid w:val="00695F50"/>
    <w:rsid w:val="00697C08"/>
    <w:rsid w:val="006B4CF6"/>
    <w:rsid w:val="006C0028"/>
    <w:rsid w:val="006C0854"/>
    <w:rsid w:val="006C2977"/>
    <w:rsid w:val="006C31BA"/>
    <w:rsid w:val="006C4144"/>
    <w:rsid w:val="006C4FEC"/>
    <w:rsid w:val="006D5BCD"/>
    <w:rsid w:val="006D5FD3"/>
    <w:rsid w:val="006D6228"/>
    <w:rsid w:val="006D7527"/>
    <w:rsid w:val="006E4DE8"/>
    <w:rsid w:val="006E6F20"/>
    <w:rsid w:val="006F3AE2"/>
    <w:rsid w:val="006F3D52"/>
    <w:rsid w:val="006F46EC"/>
    <w:rsid w:val="006F79C1"/>
    <w:rsid w:val="006F7C7E"/>
    <w:rsid w:val="0070246B"/>
    <w:rsid w:val="00702736"/>
    <w:rsid w:val="007066C2"/>
    <w:rsid w:val="00710A0B"/>
    <w:rsid w:val="0071233D"/>
    <w:rsid w:val="00712950"/>
    <w:rsid w:val="00715F79"/>
    <w:rsid w:val="007165ED"/>
    <w:rsid w:val="00716CF4"/>
    <w:rsid w:val="0072072D"/>
    <w:rsid w:val="00720C9F"/>
    <w:rsid w:val="007216F6"/>
    <w:rsid w:val="00722483"/>
    <w:rsid w:val="00723914"/>
    <w:rsid w:val="00723CFC"/>
    <w:rsid w:val="00724553"/>
    <w:rsid w:val="0072776D"/>
    <w:rsid w:val="00731119"/>
    <w:rsid w:val="0073552F"/>
    <w:rsid w:val="00736550"/>
    <w:rsid w:val="007368FC"/>
    <w:rsid w:val="00740DB5"/>
    <w:rsid w:val="007411F7"/>
    <w:rsid w:val="00747FC9"/>
    <w:rsid w:val="00750E0C"/>
    <w:rsid w:val="00756504"/>
    <w:rsid w:val="00761845"/>
    <w:rsid w:val="00765613"/>
    <w:rsid w:val="00765B0B"/>
    <w:rsid w:val="00765B27"/>
    <w:rsid w:val="00771B56"/>
    <w:rsid w:val="0078137C"/>
    <w:rsid w:val="00782B95"/>
    <w:rsid w:val="0078420E"/>
    <w:rsid w:val="007858B4"/>
    <w:rsid w:val="00786287"/>
    <w:rsid w:val="0079401D"/>
    <w:rsid w:val="007A03DD"/>
    <w:rsid w:val="007A1289"/>
    <w:rsid w:val="007A679A"/>
    <w:rsid w:val="007B0532"/>
    <w:rsid w:val="007B24E1"/>
    <w:rsid w:val="007B3D74"/>
    <w:rsid w:val="007B74D3"/>
    <w:rsid w:val="007B7FD6"/>
    <w:rsid w:val="007C61E5"/>
    <w:rsid w:val="007D359A"/>
    <w:rsid w:val="007D4805"/>
    <w:rsid w:val="007E2797"/>
    <w:rsid w:val="007E468B"/>
    <w:rsid w:val="007F52AB"/>
    <w:rsid w:val="007F5CC3"/>
    <w:rsid w:val="0080232F"/>
    <w:rsid w:val="008028E3"/>
    <w:rsid w:val="00804179"/>
    <w:rsid w:val="00805AA5"/>
    <w:rsid w:val="00805AE6"/>
    <w:rsid w:val="00807F0C"/>
    <w:rsid w:val="00815D52"/>
    <w:rsid w:val="00820522"/>
    <w:rsid w:val="00823EDD"/>
    <w:rsid w:val="008354D1"/>
    <w:rsid w:val="00840F62"/>
    <w:rsid w:val="00843768"/>
    <w:rsid w:val="00846A7B"/>
    <w:rsid w:val="00846DD8"/>
    <w:rsid w:val="00846F6C"/>
    <w:rsid w:val="00850F4E"/>
    <w:rsid w:val="0085299F"/>
    <w:rsid w:val="00852B40"/>
    <w:rsid w:val="008572C8"/>
    <w:rsid w:val="0086143F"/>
    <w:rsid w:val="00862809"/>
    <w:rsid w:val="008703CF"/>
    <w:rsid w:val="00872546"/>
    <w:rsid w:val="00873413"/>
    <w:rsid w:val="00877F43"/>
    <w:rsid w:val="00882885"/>
    <w:rsid w:val="00882A91"/>
    <w:rsid w:val="00882E09"/>
    <w:rsid w:val="00884DC5"/>
    <w:rsid w:val="008A3342"/>
    <w:rsid w:val="008A5161"/>
    <w:rsid w:val="008A6300"/>
    <w:rsid w:val="008A79D9"/>
    <w:rsid w:val="008B6427"/>
    <w:rsid w:val="008C1149"/>
    <w:rsid w:val="008C150A"/>
    <w:rsid w:val="008C225F"/>
    <w:rsid w:val="008C2D32"/>
    <w:rsid w:val="008C4F63"/>
    <w:rsid w:val="008C6F42"/>
    <w:rsid w:val="008D4004"/>
    <w:rsid w:val="008D5477"/>
    <w:rsid w:val="008D700B"/>
    <w:rsid w:val="008E0884"/>
    <w:rsid w:val="008E12CF"/>
    <w:rsid w:val="008E1C9F"/>
    <w:rsid w:val="008E389D"/>
    <w:rsid w:val="008E77D6"/>
    <w:rsid w:val="008E7CC4"/>
    <w:rsid w:val="009056B9"/>
    <w:rsid w:val="00907687"/>
    <w:rsid w:val="0091094D"/>
    <w:rsid w:val="009119FD"/>
    <w:rsid w:val="00920867"/>
    <w:rsid w:val="009218C3"/>
    <w:rsid w:val="00923D90"/>
    <w:rsid w:val="00923DD0"/>
    <w:rsid w:val="00925337"/>
    <w:rsid w:val="0092588D"/>
    <w:rsid w:val="0092624E"/>
    <w:rsid w:val="00926BAF"/>
    <w:rsid w:val="00927EE3"/>
    <w:rsid w:val="009301D3"/>
    <w:rsid w:val="00930777"/>
    <w:rsid w:val="009338B0"/>
    <w:rsid w:val="00943FB9"/>
    <w:rsid w:val="00946027"/>
    <w:rsid w:val="009461F7"/>
    <w:rsid w:val="00946F67"/>
    <w:rsid w:val="00950E37"/>
    <w:rsid w:val="00951E83"/>
    <w:rsid w:val="009573C6"/>
    <w:rsid w:val="00961A83"/>
    <w:rsid w:val="00963BB2"/>
    <w:rsid w:val="00967895"/>
    <w:rsid w:val="00967EBF"/>
    <w:rsid w:val="009750F3"/>
    <w:rsid w:val="00982C74"/>
    <w:rsid w:val="00986C30"/>
    <w:rsid w:val="00990EA8"/>
    <w:rsid w:val="009952A1"/>
    <w:rsid w:val="00995EF1"/>
    <w:rsid w:val="009979FA"/>
    <w:rsid w:val="009A02AF"/>
    <w:rsid w:val="009A1E5A"/>
    <w:rsid w:val="009A27ED"/>
    <w:rsid w:val="009A6476"/>
    <w:rsid w:val="009B15DF"/>
    <w:rsid w:val="009B25ED"/>
    <w:rsid w:val="009C5D58"/>
    <w:rsid w:val="009C6E9C"/>
    <w:rsid w:val="009D1389"/>
    <w:rsid w:val="009D4CCE"/>
    <w:rsid w:val="009D6A3D"/>
    <w:rsid w:val="009E1907"/>
    <w:rsid w:val="009E1FCD"/>
    <w:rsid w:val="009E34C7"/>
    <w:rsid w:val="009E3B17"/>
    <w:rsid w:val="009E7B7D"/>
    <w:rsid w:val="009F1988"/>
    <w:rsid w:val="009F5B5B"/>
    <w:rsid w:val="009F5DE6"/>
    <w:rsid w:val="009F682A"/>
    <w:rsid w:val="00A04DC6"/>
    <w:rsid w:val="00A062DF"/>
    <w:rsid w:val="00A104B6"/>
    <w:rsid w:val="00A1167C"/>
    <w:rsid w:val="00A12011"/>
    <w:rsid w:val="00A16C01"/>
    <w:rsid w:val="00A16F58"/>
    <w:rsid w:val="00A172D8"/>
    <w:rsid w:val="00A17673"/>
    <w:rsid w:val="00A17769"/>
    <w:rsid w:val="00A20A4A"/>
    <w:rsid w:val="00A23187"/>
    <w:rsid w:val="00A305A4"/>
    <w:rsid w:val="00A3153C"/>
    <w:rsid w:val="00A32667"/>
    <w:rsid w:val="00A3713F"/>
    <w:rsid w:val="00A40652"/>
    <w:rsid w:val="00A408AD"/>
    <w:rsid w:val="00A40B23"/>
    <w:rsid w:val="00A40EC6"/>
    <w:rsid w:val="00A42E37"/>
    <w:rsid w:val="00A467E7"/>
    <w:rsid w:val="00A46881"/>
    <w:rsid w:val="00A47553"/>
    <w:rsid w:val="00A478FE"/>
    <w:rsid w:val="00A47D2B"/>
    <w:rsid w:val="00A50B8B"/>
    <w:rsid w:val="00A57F93"/>
    <w:rsid w:val="00A6004B"/>
    <w:rsid w:val="00A61885"/>
    <w:rsid w:val="00A66EE4"/>
    <w:rsid w:val="00A71C00"/>
    <w:rsid w:val="00A74A68"/>
    <w:rsid w:val="00A77BB8"/>
    <w:rsid w:val="00A8464C"/>
    <w:rsid w:val="00A907FB"/>
    <w:rsid w:val="00A93243"/>
    <w:rsid w:val="00A96B35"/>
    <w:rsid w:val="00AA048E"/>
    <w:rsid w:val="00AA64B9"/>
    <w:rsid w:val="00AA77D3"/>
    <w:rsid w:val="00AB088F"/>
    <w:rsid w:val="00AB3B2A"/>
    <w:rsid w:val="00AB3F2D"/>
    <w:rsid w:val="00AB467A"/>
    <w:rsid w:val="00AC2222"/>
    <w:rsid w:val="00AC5941"/>
    <w:rsid w:val="00AD0D80"/>
    <w:rsid w:val="00AD23F2"/>
    <w:rsid w:val="00AD2ED5"/>
    <w:rsid w:val="00AD53F9"/>
    <w:rsid w:val="00AD781A"/>
    <w:rsid w:val="00AE29DD"/>
    <w:rsid w:val="00AE3CF7"/>
    <w:rsid w:val="00AE5EC4"/>
    <w:rsid w:val="00AE7013"/>
    <w:rsid w:val="00AF10E6"/>
    <w:rsid w:val="00AF22AC"/>
    <w:rsid w:val="00AF2C97"/>
    <w:rsid w:val="00AF4427"/>
    <w:rsid w:val="00B01B8C"/>
    <w:rsid w:val="00B03E08"/>
    <w:rsid w:val="00B04203"/>
    <w:rsid w:val="00B13AD9"/>
    <w:rsid w:val="00B21F73"/>
    <w:rsid w:val="00B22226"/>
    <w:rsid w:val="00B235E3"/>
    <w:rsid w:val="00B248C9"/>
    <w:rsid w:val="00B27C23"/>
    <w:rsid w:val="00B305F8"/>
    <w:rsid w:val="00B3149C"/>
    <w:rsid w:val="00B377AE"/>
    <w:rsid w:val="00B471F2"/>
    <w:rsid w:val="00B50431"/>
    <w:rsid w:val="00B52C2B"/>
    <w:rsid w:val="00B538BA"/>
    <w:rsid w:val="00B56828"/>
    <w:rsid w:val="00B56C4E"/>
    <w:rsid w:val="00B56F14"/>
    <w:rsid w:val="00B618C0"/>
    <w:rsid w:val="00B61D0B"/>
    <w:rsid w:val="00B632FF"/>
    <w:rsid w:val="00B64450"/>
    <w:rsid w:val="00B673CD"/>
    <w:rsid w:val="00B76992"/>
    <w:rsid w:val="00B77D9B"/>
    <w:rsid w:val="00B921BC"/>
    <w:rsid w:val="00B92A33"/>
    <w:rsid w:val="00B92DB8"/>
    <w:rsid w:val="00B946A1"/>
    <w:rsid w:val="00B95E43"/>
    <w:rsid w:val="00BA483C"/>
    <w:rsid w:val="00BB0C8E"/>
    <w:rsid w:val="00BC0CA4"/>
    <w:rsid w:val="00BC34DC"/>
    <w:rsid w:val="00BC620A"/>
    <w:rsid w:val="00BD155A"/>
    <w:rsid w:val="00BD234C"/>
    <w:rsid w:val="00BD3106"/>
    <w:rsid w:val="00BD5459"/>
    <w:rsid w:val="00BE1447"/>
    <w:rsid w:val="00BE3500"/>
    <w:rsid w:val="00C0035D"/>
    <w:rsid w:val="00C05552"/>
    <w:rsid w:val="00C11FB0"/>
    <w:rsid w:val="00C12040"/>
    <w:rsid w:val="00C1389A"/>
    <w:rsid w:val="00C14071"/>
    <w:rsid w:val="00C22D81"/>
    <w:rsid w:val="00C24FB3"/>
    <w:rsid w:val="00C250EB"/>
    <w:rsid w:val="00C2730F"/>
    <w:rsid w:val="00C300F5"/>
    <w:rsid w:val="00C35018"/>
    <w:rsid w:val="00C37419"/>
    <w:rsid w:val="00C44CDD"/>
    <w:rsid w:val="00C464E0"/>
    <w:rsid w:val="00C477FD"/>
    <w:rsid w:val="00C51D76"/>
    <w:rsid w:val="00C61055"/>
    <w:rsid w:val="00C62854"/>
    <w:rsid w:val="00C628EE"/>
    <w:rsid w:val="00C6391D"/>
    <w:rsid w:val="00C63FB7"/>
    <w:rsid w:val="00C732B3"/>
    <w:rsid w:val="00C74ED3"/>
    <w:rsid w:val="00C80223"/>
    <w:rsid w:val="00C8107F"/>
    <w:rsid w:val="00C82F5B"/>
    <w:rsid w:val="00C92311"/>
    <w:rsid w:val="00C94F13"/>
    <w:rsid w:val="00CA23C3"/>
    <w:rsid w:val="00CA7E07"/>
    <w:rsid w:val="00CA7F25"/>
    <w:rsid w:val="00CB01B2"/>
    <w:rsid w:val="00CB101C"/>
    <w:rsid w:val="00CB3AA2"/>
    <w:rsid w:val="00CB41D0"/>
    <w:rsid w:val="00CB6517"/>
    <w:rsid w:val="00CB6907"/>
    <w:rsid w:val="00CB7CF6"/>
    <w:rsid w:val="00CC2467"/>
    <w:rsid w:val="00CC2C95"/>
    <w:rsid w:val="00CC3FC9"/>
    <w:rsid w:val="00CC47ED"/>
    <w:rsid w:val="00CC7885"/>
    <w:rsid w:val="00CD082C"/>
    <w:rsid w:val="00CD3436"/>
    <w:rsid w:val="00CD41C2"/>
    <w:rsid w:val="00CD4925"/>
    <w:rsid w:val="00CD56D3"/>
    <w:rsid w:val="00CD646A"/>
    <w:rsid w:val="00CD7F24"/>
    <w:rsid w:val="00CE1ECC"/>
    <w:rsid w:val="00CE34B4"/>
    <w:rsid w:val="00CE3827"/>
    <w:rsid w:val="00CE3DC2"/>
    <w:rsid w:val="00CE4301"/>
    <w:rsid w:val="00CF38EF"/>
    <w:rsid w:val="00CF6D29"/>
    <w:rsid w:val="00CF78BE"/>
    <w:rsid w:val="00D05AF8"/>
    <w:rsid w:val="00D06437"/>
    <w:rsid w:val="00D13D69"/>
    <w:rsid w:val="00D30C9C"/>
    <w:rsid w:val="00D329E7"/>
    <w:rsid w:val="00D35958"/>
    <w:rsid w:val="00D3741D"/>
    <w:rsid w:val="00D40548"/>
    <w:rsid w:val="00D41C91"/>
    <w:rsid w:val="00D43A5E"/>
    <w:rsid w:val="00D47166"/>
    <w:rsid w:val="00D47672"/>
    <w:rsid w:val="00D51976"/>
    <w:rsid w:val="00D56E7F"/>
    <w:rsid w:val="00D57EA3"/>
    <w:rsid w:val="00D63A80"/>
    <w:rsid w:val="00D65715"/>
    <w:rsid w:val="00D67D0E"/>
    <w:rsid w:val="00D71659"/>
    <w:rsid w:val="00D74306"/>
    <w:rsid w:val="00D80CBD"/>
    <w:rsid w:val="00D84B99"/>
    <w:rsid w:val="00D968B2"/>
    <w:rsid w:val="00D96967"/>
    <w:rsid w:val="00D977BC"/>
    <w:rsid w:val="00D97AFC"/>
    <w:rsid w:val="00DA24F8"/>
    <w:rsid w:val="00DA2A6C"/>
    <w:rsid w:val="00DA528C"/>
    <w:rsid w:val="00DB4914"/>
    <w:rsid w:val="00DB4EB0"/>
    <w:rsid w:val="00DB6054"/>
    <w:rsid w:val="00DB74BB"/>
    <w:rsid w:val="00DC35C7"/>
    <w:rsid w:val="00DC35E1"/>
    <w:rsid w:val="00DD5ECD"/>
    <w:rsid w:val="00DD6CAE"/>
    <w:rsid w:val="00DE7E00"/>
    <w:rsid w:val="00DF1B83"/>
    <w:rsid w:val="00DF2B5D"/>
    <w:rsid w:val="00DF39C3"/>
    <w:rsid w:val="00E0568B"/>
    <w:rsid w:val="00E100EC"/>
    <w:rsid w:val="00E1749E"/>
    <w:rsid w:val="00E20DE7"/>
    <w:rsid w:val="00E2483D"/>
    <w:rsid w:val="00E24AEE"/>
    <w:rsid w:val="00E24D27"/>
    <w:rsid w:val="00E30B57"/>
    <w:rsid w:val="00E42E34"/>
    <w:rsid w:val="00E55590"/>
    <w:rsid w:val="00E80647"/>
    <w:rsid w:val="00E81987"/>
    <w:rsid w:val="00E84EF3"/>
    <w:rsid w:val="00E85254"/>
    <w:rsid w:val="00E907C9"/>
    <w:rsid w:val="00E90E92"/>
    <w:rsid w:val="00E9225B"/>
    <w:rsid w:val="00E94F70"/>
    <w:rsid w:val="00E95D1E"/>
    <w:rsid w:val="00EA05F5"/>
    <w:rsid w:val="00EA3EF9"/>
    <w:rsid w:val="00EA65F7"/>
    <w:rsid w:val="00EB394C"/>
    <w:rsid w:val="00EB41B5"/>
    <w:rsid w:val="00EB4519"/>
    <w:rsid w:val="00EB7684"/>
    <w:rsid w:val="00EC1BB8"/>
    <w:rsid w:val="00EC2FEF"/>
    <w:rsid w:val="00EC76C0"/>
    <w:rsid w:val="00ED0493"/>
    <w:rsid w:val="00ED0941"/>
    <w:rsid w:val="00ED4C07"/>
    <w:rsid w:val="00ED694A"/>
    <w:rsid w:val="00ED75DB"/>
    <w:rsid w:val="00EE48FF"/>
    <w:rsid w:val="00EF0383"/>
    <w:rsid w:val="00EF1A31"/>
    <w:rsid w:val="00EF2B4A"/>
    <w:rsid w:val="00EF5471"/>
    <w:rsid w:val="00EF5998"/>
    <w:rsid w:val="00EF60A9"/>
    <w:rsid w:val="00F002A5"/>
    <w:rsid w:val="00F011C9"/>
    <w:rsid w:val="00F0144D"/>
    <w:rsid w:val="00F0355B"/>
    <w:rsid w:val="00F07C38"/>
    <w:rsid w:val="00F103F1"/>
    <w:rsid w:val="00F13B52"/>
    <w:rsid w:val="00F14323"/>
    <w:rsid w:val="00F159E9"/>
    <w:rsid w:val="00F2433F"/>
    <w:rsid w:val="00F256D1"/>
    <w:rsid w:val="00F340E5"/>
    <w:rsid w:val="00F5346F"/>
    <w:rsid w:val="00F5407E"/>
    <w:rsid w:val="00F56D29"/>
    <w:rsid w:val="00F63D3D"/>
    <w:rsid w:val="00F7000D"/>
    <w:rsid w:val="00F73773"/>
    <w:rsid w:val="00F73F1F"/>
    <w:rsid w:val="00F75BD2"/>
    <w:rsid w:val="00F80CDD"/>
    <w:rsid w:val="00F8173D"/>
    <w:rsid w:val="00F837B2"/>
    <w:rsid w:val="00F8394D"/>
    <w:rsid w:val="00F83D06"/>
    <w:rsid w:val="00F853E8"/>
    <w:rsid w:val="00F86641"/>
    <w:rsid w:val="00F873E0"/>
    <w:rsid w:val="00F87FB6"/>
    <w:rsid w:val="00F93AEC"/>
    <w:rsid w:val="00F940FD"/>
    <w:rsid w:val="00F94137"/>
    <w:rsid w:val="00F94C62"/>
    <w:rsid w:val="00F96A42"/>
    <w:rsid w:val="00FA042A"/>
    <w:rsid w:val="00FA1CDF"/>
    <w:rsid w:val="00FA2BB3"/>
    <w:rsid w:val="00FA56AC"/>
    <w:rsid w:val="00FB0269"/>
    <w:rsid w:val="00FB4A30"/>
    <w:rsid w:val="00FB4EBE"/>
    <w:rsid w:val="00FB70A2"/>
    <w:rsid w:val="00FC27D9"/>
    <w:rsid w:val="00FC4E30"/>
    <w:rsid w:val="00FC589B"/>
    <w:rsid w:val="00FD76B6"/>
    <w:rsid w:val="00FD7B08"/>
    <w:rsid w:val="00FF6E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fill="f" fillcolor="white" stroke="f">
      <v:fill color="white" on="f"/>
      <v:stroke on="f"/>
      <o:colormru v:ext="edit" colors="#cba8d2,#93509e,#93599e,#8d54a1,#93559e,#d9c0de,#1c8ca3"/>
    </o:shapedefaults>
    <o:shapelayout v:ext="edit">
      <o:idmap v:ext="edit" data="1"/>
    </o:shapelayout>
  </w:shapeDefaults>
  <w:decimalSymbol w:val="."/>
  <w:listSeparator w:val=","/>
  <w15:chartTrackingRefBased/>
  <w15:docId w15:val="{A30BBB27-2838-4866-9CE7-96B76C563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5459"/>
    <w:pPr>
      <w:spacing w:after="120"/>
    </w:pPr>
    <w:rPr>
      <w:rFonts w:ascii="Segoe UI" w:hAnsi="Segoe UI"/>
      <w:color w:val="333333"/>
      <w:sz w:val="24"/>
      <w:szCs w:val="24"/>
      <w:lang w:eastAsia="en-US"/>
    </w:rPr>
  </w:style>
  <w:style w:type="paragraph" w:styleId="Heading1">
    <w:name w:val="heading 1"/>
    <w:basedOn w:val="Normal"/>
    <w:next w:val="Normal"/>
    <w:link w:val="Heading1Char"/>
    <w:qFormat/>
    <w:rsid w:val="00AD2ED5"/>
    <w:pPr>
      <w:keepNext/>
      <w:pBdr>
        <w:top w:val="single" w:sz="6" w:space="4" w:color="005B97"/>
      </w:pBdr>
      <w:spacing w:before="240"/>
      <w:outlineLvl w:val="0"/>
    </w:pPr>
    <w:rPr>
      <w:rFonts w:cs="Arial"/>
      <w:b/>
      <w:bCs/>
      <w:color w:val="005B97"/>
      <w:kern w:val="32"/>
      <w:sz w:val="28"/>
      <w:szCs w:val="32"/>
    </w:rPr>
  </w:style>
  <w:style w:type="paragraph" w:styleId="Heading2">
    <w:name w:val="heading 2"/>
    <w:basedOn w:val="Normal"/>
    <w:next w:val="Normal"/>
    <w:qFormat/>
    <w:rsid w:val="003D7EEB"/>
    <w:pPr>
      <w:keepNext/>
      <w:outlineLvl w:val="1"/>
    </w:pPr>
    <w:rPr>
      <w:rFonts w:cs="Arial"/>
      <w:b/>
      <w:bCs/>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958C1"/>
    <w:pPr>
      <w:tabs>
        <w:tab w:val="center" w:pos="4153"/>
        <w:tab w:val="right" w:pos="8306"/>
      </w:tabs>
    </w:pPr>
  </w:style>
  <w:style w:type="paragraph" w:styleId="Footer">
    <w:name w:val="footer"/>
    <w:basedOn w:val="Normal"/>
    <w:rsid w:val="000958C1"/>
    <w:pPr>
      <w:tabs>
        <w:tab w:val="center" w:pos="4153"/>
        <w:tab w:val="right" w:pos="8306"/>
      </w:tabs>
    </w:pPr>
  </w:style>
  <w:style w:type="table" w:styleId="TableGrid">
    <w:name w:val="Table Grid"/>
    <w:basedOn w:val="TableNormal"/>
    <w:rsid w:val="00374A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D65715"/>
    <w:rPr>
      <w:color w:val="0000FF"/>
      <w:u w:val="single"/>
    </w:rPr>
  </w:style>
  <w:style w:type="paragraph" w:styleId="BalloonText">
    <w:name w:val="Balloon Text"/>
    <w:basedOn w:val="Normal"/>
    <w:semiHidden/>
    <w:rsid w:val="006F7C7E"/>
    <w:rPr>
      <w:rFonts w:ascii="Tahoma" w:hAnsi="Tahoma" w:cs="Tahoma"/>
      <w:sz w:val="16"/>
      <w:szCs w:val="16"/>
    </w:rPr>
  </w:style>
  <w:style w:type="paragraph" w:customStyle="1" w:styleId="Default">
    <w:name w:val="Default"/>
    <w:rsid w:val="003112CB"/>
    <w:pPr>
      <w:autoSpaceDE w:val="0"/>
      <w:autoSpaceDN w:val="0"/>
      <w:adjustRightInd w:val="0"/>
    </w:pPr>
    <w:rPr>
      <w:rFonts w:ascii="Arial" w:hAnsi="Arial" w:cs="Arial"/>
      <w:color w:val="000000"/>
      <w:sz w:val="24"/>
      <w:szCs w:val="24"/>
    </w:rPr>
  </w:style>
  <w:style w:type="character" w:styleId="Strong">
    <w:name w:val="Strong"/>
    <w:qFormat/>
    <w:rsid w:val="00096BD9"/>
    <w:rPr>
      <w:b/>
      <w:bCs/>
    </w:rPr>
  </w:style>
  <w:style w:type="paragraph" w:styleId="DocumentMap">
    <w:name w:val="Document Map"/>
    <w:basedOn w:val="Normal"/>
    <w:semiHidden/>
    <w:rsid w:val="00986C30"/>
    <w:pPr>
      <w:shd w:val="clear" w:color="auto" w:fill="000080"/>
    </w:pPr>
    <w:rPr>
      <w:rFonts w:ascii="Tahoma" w:hAnsi="Tahoma" w:cs="Tahoma"/>
      <w:sz w:val="20"/>
      <w:szCs w:val="20"/>
    </w:rPr>
  </w:style>
  <w:style w:type="paragraph" w:customStyle="1" w:styleId="Bullet">
    <w:name w:val="Bullet"/>
    <w:basedOn w:val="Normal"/>
    <w:rsid w:val="00BD5459"/>
    <w:pPr>
      <w:numPr>
        <w:numId w:val="21"/>
      </w:numPr>
    </w:pPr>
  </w:style>
  <w:style w:type="character" w:customStyle="1" w:styleId="Heading1Char">
    <w:name w:val="Heading 1 Char"/>
    <w:link w:val="Heading1"/>
    <w:rsid w:val="00AD2ED5"/>
    <w:rPr>
      <w:rFonts w:ascii="Segoe UI" w:hAnsi="Segoe UI" w:cs="Arial"/>
      <w:b/>
      <w:bCs/>
      <w:color w:val="005B97"/>
      <w:kern w:val="32"/>
      <w:sz w:val="28"/>
      <w:szCs w:val="32"/>
      <w:lang w:eastAsia="en-US"/>
    </w:rPr>
  </w:style>
  <w:style w:type="character" w:styleId="PageNumber">
    <w:name w:val="page number"/>
    <w:basedOn w:val="DefaultParagraphFont"/>
    <w:rsid w:val="001B553F"/>
  </w:style>
  <w:style w:type="paragraph" w:styleId="NormalWeb">
    <w:name w:val="Normal (Web)"/>
    <w:basedOn w:val="Normal"/>
    <w:uiPriority w:val="99"/>
    <w:semiHidden/>
    <w:rsid w:val="00A3153C"/>
    <w:pPr>
      <w:spacing w:before="100" w:beforeAutospacing="1" w:after="100" w:afterAutospacing="1"/>
    </w:pPr>
    <w:rPr>
      <w:rFonts w:ascii="Times New Roman" w:eastAsia="Calibri" w:hAnsi="Times New Roman"/>
      <w:lang w:eastAsia="en-GB"/>
    </w:rPr>
  </w:style>
  <w:style w:type="character" w:customStyle="1" w:styleId="newsletter">
    <w:name w:val="newsletter"/>
    <w:basedOn w:val="DefaultParagraphFont"/>
    <w:uiPriority w:val="1"/>
    <w:qFormat/>
    <w:rsid w:val="009A1E5A"/>
    <w:rPr>
      <w:lang w:val="en-US"/>
    </w:rPr>
  </w:style>
  <w:style w:type="paragraph" w:customStyle="1" w:styleId="Boldbluetext">
    <w:name w:val="Bold blue text"/>
    <w:basedOn w:val="Normal"/>
    <w:locked/>
    <w:rsid w:val="000A692A"/>
    <w:pPr>
      <w:spacing w:line="320" w:lineRule="atLeast"/>
    </w:pPr>
    <w:rPr>
      <w:b/>
      <w:color w:val="005B97"/>
    </w:rPr>
  </w:style>
  <w:style w:type="character" w:styleId="PlaceholderText">
    <w:name w:val="Placeholder Text"/>
    <w:basedOn w:val="DefaultParagraphFont"/>
    <w:uiPriority w:val="99"/>
    <w:semiHidden/>
    <w:rsid w:val="000A692A"/>
    <w:rPr>
      <w:color w:val="808080"/>
    </w:rPr>
  </w:style>
  <w:style w:type="paragraph" w:customStyle="1" w:styleId="teamname">
    <w:name w:val="teamname"/>
    <w:basedOn w:val="Normal"/>
    <w:qFormat/>
    <w:rsid w:val="00B56828"/>
    <w:rPr>
      <w:b/>
      <w:color w:val="FFFFFF" w:themeColor="background1"/>
      <w:sz w:val="52"/>
      <w:szCs w:val="52"/>
    </w:rPr>
  </w:style>
  <w:style w:type="paragraph" w:customStyle="1" w:styleId="Date1">
    <w:name w:val="Date1"/>
    <w:basedOn w:val="Normal"/>
    <w:qFormat/>
    <w:rsid w:val="00B56828"/>
    <w:pPr>
      <w:spacing w:before="40" w:after="40"/>
      <w:jc w:val="right"/>
    </w:pPr>
    <w:rPr>
      <w:rFonts w:ascii="Segoe UI Semibold" w:hAnsi="Segoe UI Semibold" w:cs="Arial"/>
      <w:color w:val="005B97"/>
      <w:sz w:val="28"/>
      <w:szCs w:val="28"/>
    </w:rPr>
  </w:style>
  <w:style w:type="paragraph" w:customStyle="1" w:styleId="issue">
    <w:name w:val="issue"/>
    <w:basedOn w:val="Date1"/>
    <w:qFormat/>
    <w:rsid w:val="005A590C"/>
    <w:pPr>
      <w:jc w:val="left"/>
    </w:pPr>
  </w:style>
  <w:style w:type="paragraph" w:styleId="ListParagraph">
    <w:name w:val="List Paragraph"/>
    <w:basedOn w:val="Normal"/>
    <w:uiPriority w:val="34"/>
    <w:qFormat/>
    <w:rsid w:val="000016F8"/>
    <w:pPr>
      <w:spacing w:after="160" w:line="259" w:lineRule="auto"/>
      <w:ind w:left="720"/>
      <w:contextualSpacing/>
    </w:pPr>
    <w:rPr>
      <w:rFonts w:asciiTheme="minorHAnsi" w:eastAsiaTheme="minorHAnsi" w:hAnsiTheme="minorHAnsi" w:cstheme="minorBidi"/>
      <w:color w:val="auto"/>
      <w:sz w:val="22"/>
      <w:szCs w:val="22"/>
    </w:rPr>
  </w:style>
  <w:style w:type="character" w:styleId="FollowedHyperlink">
    <w:name w:val="FollowedHyperlink"/>
    <w:basedOn w:val="DefaultParagraphFont"/>
    <w:rsid w:val="0000700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349200">
      <w:bodyDiv w:val="1"/>
      <w:marLeft w:val="0"/>
      <w:marRight w:val="0"/>
      <w:marTop w:val="30"/>
      <w:marBottom w:val="0"/>
      <w:divBdr>
        <w:top w:val="none" w:sz="0" w:space="0" w:color="auto"/>
        <w:left w:val="none" w:sz="0" w:space="0" w:color="auto"/>
        <w:bottom w:val="none" w:sz="0" w:space="0" w:color="auto"/>
        <w:right w:val="none" w:sz="0" w:space="0" w:color="auto"/>
      </w:divBdr>
      <w:divsChild>
        <w:div w:id="769739891">
          <w:marLeft w:val="0"/>
          <w:marRight w:val="0"/>
          <w:marTop w:val="0"/>
          <w:marBottom w:val="0"/>
          <w:divBdr>
            <w:top w:val="none" w:sz="0" w:space="0" w:color="auto"/>
            <w:left w:val="none" w:sz="0" w:space="0" w:color="auto"/>
            <w:bottom w:val="none" w:sz="0" w:space="0" w:color="auto"/>
            <w:right w:val="none" w:sz="0" w:space="0" w:color="auto"/>
          </w:divBdr>
          <w:divsChild>
            <w:div w:id="5459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580800">
      <w:bodyDiv w:val="1"/>
      <w:marLeft w:val="0"/>
      <w:marRight w:val="0"/>
      <w:marTop w:val="0"/>
      <w:marBottom w:val="0"/>
      <w:divBdr>
        <w:top w:val="none" w:sz="0" w:space="0" w:color="auto"/>
        <w:left w:val="none" w:sz="0" w:space="0" w:color="auto"/>
        <w:bottom w:val="none" w:sz="0" w:space="0" w:color="auto"/>
        <w:right w:val="none" w:sz="0" w:space="0" w:color="auto"/>
      </w:divBdr>
      <w:divsChild>
        <w:div w:id="564099888">
          <w:marLeft w:val="0"/>
          <w:marRight w:val="0"/>
          <w:marTop w:val="0"/>
          <w:marBottom w:val="0"/>
          <w:divBdr>
            <w:top w:val="none" w:sz="0" w:space="0" w:color="auto"/>
            <w:left w:val="none" w:sz="0" w:space="0" w:color="auto"/>
            <w:bottom w:val="none" w:sz="0" w:space="0" w:color="auto"/>
            <w:right w:val="none" w:sz="0" w:space="0" w:color="auto"/>
          </w:divBdr>
          <w:divsChild>
            <w:div w:id="670449072">
              <w:marLeft w:val="0"/>
              <w:marRight w:val="0"/>
              <w:marTop w:val="0"/>
              <w:marBottom w:val="0"/>
              <w:divBdr>
                <w:top w:val="none" w:sz="0" w:space="0" w:color="auto"/>
                <w:left w:val="none" w:sz="0" w:space="0" w:color="auto"/>
                <w:bottom w:val="none" w:sz="0" w:space="0" w:color="auto"/>
                <w:right w:val="none" w:sz="0" w:space="0" w:color="auto"/>
              </w:divBdr>
              <w:divsChild>
                <w:div w:id="1711110710">
                  <w:marLeft w:val="0"/>
                  <w:marRight w:val="0"/>
                  <w:marTop w:val="0"/>
                  <w:marBottom w:val="0"/>
                  <w:divBdr>
                    <w:top w:val="none" w:sz="0" w:space="0" w:color="auto"/>
                    <w:left w:val="none" w:sz="0" w:space="0" w:color="auto"/>
                    <w:bottom w:val="none" w:sz="0" w:space="0" w:color="auto"/>
                    <w:right w:val="none" w:sz="0" w:space="0" w:color="auto"/>
                  </w:divBdr>
                  <w:divsChild>
                    <w:div w:id="38171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7465932">
      <w:bodyDiv w:val="1"/>
      <w:marLeft w:val="0"/>
      <w:marRight w:val="0"/>
      <w:marTop w:val="0"/>
      <w:marBottom w:val="0"/>
      <w:divBdr>
        <w:top w:val="none" w:sz="0" w:space="0" w:color="auto"/>
        <w:left w:val="none" w:sz="0" w:space="0" w:color="auto"/>
        <w:bottom w:val="none" w:sz="0" w:space="0" w:color="auto"/>
        <w:right w:val="none" w:sz="0" w:space="0" w:color="auto"/>
      </w:divBdr>
    </w:div>
    <w:div w:id="1024356815">
      <w:bodyDiv w:val="1"/>
      <w:marLeft w:val="0"/>
      <w:marRight w:val="0"/>
      <w:marTop w:val="0"/>
      <w:marBottom w:val="0"/>
      <w:divBdr>
        <w:top w:val="none" w:sz="0" w:space="0" w:color="auto"/>
        <w:left w:val="none" w:sz="0" w:space="0" w:color="auto"/>
        <w:bottom w:val="none" w:sz="0" w:space="0" w:color="auto"/>
        <w:right w:val="none" w:sz="0" w:space="0" w:color="auto"/>
      </w:divBdr>
    </w:div>
    <w:div w:id="1662734034">
      <w:bodyDiv w:val="1"/>
      <w:marLeft w:val="0"/>
      <w:marRight w:val="0"/>
      <w:marTop w:val="0"/>
      <w:marBottom w:val="0"/>
      <w:divBdr>
        <w:top w:val="none" w:sz="0" w:space="0" w:color="auto"/>
        <w:left w:val="none" w:sz="0" w:space="0" w:color="auto"/>
        <w:bottom w:val="none" w:sz="0" w:space="0" w:color="auto"/>
        <w:right w:val="none" w:sz="0" w:space="0" w:color="auto"/>
      </w:divBdr>
    </w:div>
    <w:div w:id="1802964006">
      <w:bodyDiv w:val="1"/>
      <w:marLeft w:val="0"/>
      <w:marRight w:val="0"/>
      <w:marTop w:val="0"/>
      <w:marBottom w:val="0"/>
      <w:divBdr>
        <w:top w:val="none" w:sz="0" w:space="0" w:color="auto"/>
        <w:left w:val="none" w:sz="0" w:space="0" w:color="auto"/>
        <w:bottom w:val="none" w:sz="0" w:space="0" w:color="auto"/>
        <w:right w:val="none" w:sz="0" w:space="0" w:color="auto"/>
      </w:divBdr>
      <w:divsChild>
        <w:div w:id="1426262433">
          <w:blockQuote w:val="1"/>
          <w:marLeft w:val="75"/>
          <w:marRight w:val="720"/>
          <w:marTop w:val="100"/>
          <w:marBottom w:val="100"/>
          <w:divBdr>
            <w:top w:val="none" w:sz="0" w:space="0" w:color="auto"/>
            <w:left w:val="single" w:sz="12" w:space="4" w:color="1010FF"/>
            <w:bottom w:val="none" w:sz="0" w:space="0" w:color="auto"/>
            <w:right w:val="none" w:sz="0" w:space="0" w:color="auto"/>
          </w:divBdr>
          <w:divsChild>
            <w:div w:id="1227379149">
              <w:marLeft w:val="0"/>
              <w:marRight w:val="0"/>
              <w:marTop w:val="0"/>
              <w:marBottom w:val="0"/>
              <w:divBdr>
                <w:top w:val="none" w:sz="0" w:space="0" w:color="auto"/>
                <w:left w:val="none" w:sz="0" w:space="0" w:color="auto"/>
                <w:bottom w:val="none" w:sz="0" w:space="0" w:color="auto"/>
                <w:right w:val="none" w:sz="0" w:space="0" w:color="auto"/>
              </w:divBdr>
              <w:divsChild>
                <w:div w:id="1390227251">
                  <w:marLeft w:val="0"/>
                  <w:marRight w:val="0"/>
                  <w:marTop w:val="0"/>
                  <w:marBottom w:val="0"/>
                  <w:divBdr>
                    <w:top w:val="none" w:sz="0" w:space="0" w:color="auto"/>
                    <w:left w:val="none" w:sz="0" w:space="0" w:color="auto"/>
                    <w:bottom w:val="none" w:sz="0" w:space="0" w:color="auto"/>
                    <w:right w:val="none" w:sz="0" w:space="0" w:color="auto"/>
                  </w:divBdr>
                  <w:divsChild>
                    <w:div w:id="130170316">
                      <w:marLeft w:val="0"/>
                      <w:marRight w:val="0"/>
                      <w:marTop w:val="0"/>
                      <w:marBottom w:val="0"/>
                      <w:divBdr>
                        <w:top w:val="none" w:sz="0" w:space="0" w:color="auto"/>
                        <w:left w:val="none" w:sz="0" w:space="0" w:color="auto"/>
                        <w:bottom w:val="none" w:sz="0" w:space="0" w:color="auto"/>
                        <w:right w:val="none" w:sz="0" w:space="0" w:color="auto"/>
                      </w:divBdr>
                      <w:divsChild>
                        <w:div w:id="1710647827">
                          <w:marLeft w:val="0"/>
                          <w:marRight w:val="0"/>
                          <w:marTop w:val="0"/>
                          <w:marBottom w:val="0"/>
                          <w:divBdr>
                            <w:top w:val="none" w:sz="0" w:space="0" w:color="auto"/>
                            <w:left w:val="none" w:sz="0" w:space="0" w:color="auto"/>
                            <w:bottom w:val="none" w:sz="0" w:space="0" w:color="auto"/>
                            <w:right w:val="none" w:sz="0" w:space="0" w:color="auto"/>
                          </w:divBdr>
                          <w:divsChild>
                            <w:div w:id="236549287">
                              <w:marLeft w:val="0"/>
                              <w:marRight w:val="0"/>
                              <w:marTop w:val="0"/>
                              <w:marBottom w:val="0"/>
                              <w:divBdr>
                                <w:top w:val="none" w:sz="0" w:space="0" w:color="auto"/>
                                <w:left w:val="none" w:sz="0" w:space="0" w:color="auto"/>
                                <w:bottom w:val="none" w:sz="0" w:space="0" w:color="auto"/>
                                <w:right w:val="none" w:sz="0" w:space="0" w:color="auto"/>
                              </w:divBdr>
                            </w:div>
                            <w:div w:id="1567640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image" Target="media/image6.png"/><Relationship Id="rId26" Type="http://schemas.openxmlformats.org/officeDocument/2006/relationships/image" Target="cid:DF76E210-8D64-4F9F-904B-F86F12110716" TargetMode="External"/><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hyperlink" Target="https://www.westmercia.police.uk/" TargetMode="Externa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hyperlink" Target="mailto:upton.snt@westmercia.pnn.police.uk" TargetMode="Externa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png"/><Relationship Id="rId29" Type="http://schemas.openxmlformats.org/officeDocument/2006/relationships/hyperlink" Target="mailto:pickersleigh.snt@westmercia.pnn.police.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image" Target="media/image12.png"/><Relationship Id="rId32" Type="http://schemas.openxmlformats.org/officeDocument/2006/relationships/hyperlink" Target="mailto:chaseandpriory.snt@westmercia.pnn.police.uk"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4.png"/><Relationship Id="rId36"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image" Target="media/image7.png"/><Relationship Id="rId31" Type="http://schemas.openxmlformats.org/officeDocument/2006/relationships/hyperlink" Target="mailto:ka.snt@westmercia.pnn.police.uk"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s-url.co/BfoAAA" TargetMode="External"/><Relationship Id="rId22" Type="http://schemas.openxmlformats.org/officeDocument/2006/relationships/image" Target="media/image10.png"/><Relationship Id="rId27" Type="http://schemas.openxmlformats.org/officeDocument/2006/relationships/hyperlink" Target="https://neighbourhoodmatters.co.uk/" TargetMode="External"/><Relationship Id="rId30" Type="http://schemas.openxmlformats.org/officeDocument/2006/relationships/hyperlink" Target="mailto:linkanddyson.snt@westmercia.pnn.police.uk" TargetMode="External"/><Relationship Id="rId35"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95BB81-652D-4718-8C0C-0102AFE32C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A3C439D0</Template>
  <TotalTime>56</TotalTime>
  <Pages>7</Pages>
  <Words>1641</Words>
  <Characters>9358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Deparmental Newsletter blank template</vt:lpstr>
    </vt:vector>
  </TitlesOfParts>
  <Company>West Mercia Police</Company>
  <LinksUpToDate>false</LinksUpToDate>
  <CharactersWithSpaces>10978</CharactersWithSpaces>
  <SharedDoc>false</SharedDoc>
  <HLinks>
    <vt:vector size="24" baseType="variant">
      <vt:variant>
        <vt:i4>2228280</vt:i4>
      </vt:variant>
      <vt:variant>
        <vt:i4>12</vt:i4>
      </vt:variant>
      <vt:variant>
        <vt:i4>0</vt:i4>
      </vt:variant>
      <vt:variant>
        <vt:i4>5</vt:i4>
      </vt:variant>
      <vt:variant>
        <vt:lpwstr>https://www.ons.gov.uk/</vt:lpwstr>
      </vt:variant>
      <vt:variant>
        <vt:lpwstr/>
      </vt:variant>
      <vt:variant>
        <vt:i4>3014695</vt:i4>
      </vt:variant>
      <vt:variant>
        <vt:i4>9</vt:i4>
      </vt:variant>
      <vt:variant>
        <vt:i4>0</vt:i4>
      </vt:variant>
      <vt:variant>
        <vt:i4>5</vt:i4>
      </vt:variant>
      <vt:variant>
        <vt:lpwstr>https://popcenter.asu.edu/</vt:lpwstr>
      </vt:variant>
      <vt:variant>
        <vt:lpwstr/>
      </vt:variant>
      <vt:variant>
        <vt:i4>7667808</vt:i4>
      </vt:variant>
      <vt:variant>
        <vt:i4>6</vt:i4>
      </vt:variant>
      <vt:variant>
        <vt:i4>0</vt:i4>
      </vt:variant>
      <vt:variant>
        <vt:i4>5</vt:i4>
      </vt:variant>
      <vt:variant>
        <vt:lpwstr>https://whatworks.college.police.uk/toolkit/Pages/Toolkit.aspx</vt:lpwstr>
      </vt:variant>
      <vt:variant>
        <vt:lpwstr/>
      </vt:variant>
      <vt:variant>
        <vt:i4>65557</vt:i4>
      </vt:variant>
      <vt:variant>
        <vt:i4>3</vt:i4>
      </vt:variant>
      <vt:variant>
        <vt:i4>0</vt:i4>
      </vt:variant>
      <vt:variant>
        <vt:i4>5</vt:i4>
      </vt:variant>
      <vt:variant>
        <vt:lpwstr>https://khub.net/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Deparmental Newsletter blank template</dc:title>
  <dc:subject/>
  <dc:creator>Cottrell,Julia</dc:creator>
  <cp:keywords/>
  <dc:description/>
  <cp:lastModifiedBy>Perkins,Geraint</cp:lastModifiedBy>
  <cp:revision>14</cp:revision>
  <cp:lastPrinted>2020-06-18T13:57:00Z</cp:lastPrinted>
  <dcterms:created xsi:type="dcterms:W3CDTF">2022-06-25T12:40:00Z</dcterms:created>
  <dcterms:modified xsi:type="dcterms:W3CDTF">2022-06-25T14:34:00Z</dcterms:modified>
</cp:coreProperties>
</file>